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575" w:rsidRPr="00BB2C5C" w:rsidRDefault="003A4575">
      <w:r w:rsidRPr="00BB2C5C">
        <w:rPr>
          <w:noProof/>
          <w:position w:val="3"/>
          <w:lang w:eastAsia="en-GB"/>
        </w:rPr>
        <w:drawing>
          <wp:anchor distT="0" distB="0" distL="114300" distR="114300" simplePos="0" relativeHeight="251659264" behindDoc="0" locked="0" layoutInCell="1" allowOverlap="1" wp14:anchorId="5FAF7E1F" wp14:editId="6A8650A3">
            <wp:simplePos x="0" y="0"/>
            <wp:positionH relativeFrom="column">
              <wp:posOffset>3636520</wp:posOffset>
            </wp:positionH>
            <wp:positionV relativeFrom="paragraph">
              <wp:posOffset>-608330</wp:posOffset>
            </wp:positionV>
            <wp:extent cx="2717800" cy="971550"/>
            <wp:effectExtent l="0" t="0" r="0" b="0"/>
            <wp:wrapNone/>
            <wp:docPr id="6" name="Picture 21" descr="CornwallFRSBadge_full_transparent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1" descr="CornwallFRSBadge_full_transparentBackgrou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7800" cy="971550"/>
                    </a:xfrm>
                    <a:prstGeom prst="rect">
                      <a:avLst/>
                    </a:prstGeom>
                    <a:noFill/>
                    <a:extLst/>
                  </pic:spPr>
                </pic:pic>
              </a:graphicData>
            </a:graphic>
            <wp14:sizeRelH relativeFrom="margin">
              <wp14:pctWidth>0</wp14:pctWidth>
            </wp14:sizeRelH>
            <wp14:sizeRelV relativeFrom="margin">
              <wp14:pctHeight>0</wp14:pctHeight>
            </wp14:sizeRelV>
          </wp:anchor>
        </w:drawing>
      </w:r>
    </w:p>
    <w:p w:rsidR="003A4575" w:rsidRPr="00BB2C5C" w:rsidRDefault="003A4575"/>
    <w:p w:rsidR="003A4575" w:rsidRPr="008F0277" w:rsidRDefault="003A4575" w:rsidP="004F6AE0">
      <w:pPr>
        <w:spacing w:before="11" w:line="484" w:lineRule="exact"/>
        <w:rPr>
          <w:rFonts w:eastAsia="Calibri" w:cs="Calibri"/>
          <w:b/>
          <w:sz w:val="48"/>
          <w:szCs w:val="48"/>
        </w:rPr>
      </w:pPr>
      <w:r w:rsidRPr="008F0277">
        <w:rPr>
          <w:b/>
          <w:color w:val="571067"/>
          <w:spacing w:val="-2"/>
          <w:sz w:val="48"/>
          <w:szCs w:val="48"/>
        </w:rPr>
        <w:t>Cornwall</w:t>
      </w:r>
      <w:r w:rsidRPr="008F0277">
        <w:rPr>
          <w:b/>
          <w:color w:val="571067"/>
          <w:spacing w:val="16"/>
          <w:sz w:val="48"/>
          <w:szCs w:val="48"/>
        </w:rPr>
        <w:t xml:space="preserve"> </w:t>
      </w:r>
      <w:r w:rsidRPr="008F0277">
        <w:rPr>
          <w:b/>
          <w:color w:val="571067"/>
          <w:spacing w:val="-4"/>
          <w:sz w:val="48"/>
          <w:szCs w:val="48"/>
        </w:rPr>
        <w:t>F</w:t>
      </w:r>
      <w:r w:rsidRPr="008F0277">
        <w:rPr>
          <w:b/>
          <w:color w:val="571067"/>
          <w:spacing w:val="-5"/>
          <w:sz w:val="48"/>
          <w:szCs w:val="48"/>
        </w:rPr>
        <w:t>ir</w:t>
      </w:r>
      <w:r w:rsidRPr="008F0277">
        <w:rPr>
          <w:b/>
          <w:color w:val="571067"/>
          <w:spacing w:val="-4"/>
          <w:sz w:val="48"/>
          <w:szCs w:val="48"/>
        </w:rPr>
        <w:t>e</w:t>
      </w:r>
      <w:r w:rsidR="008F0277" w:rsidRPr="008F0277">
        <w:rPr>
          <w:b/>
          <w:color w:val="571067"/>
          <w:spacing w:val="-5"/>
          <w:sz w:val="48"/>
          <w:szCs w:val="48"/>
        </w:rPr>
        <w:t xml:space="preserve">, </w:t>
      </w:r>
      <w:r w:rsidR="004F6AE0" w:rsidRPr="008F0277">
        <w:rPr>
          <w:b/>
          <w:color w:val="571067"/>
          <w:spacing w:val="-5"/>
          <w:sz w:val="48"/>
          <w:szCs w:val="48"/>
        </w:rPr>
        <w:t>Rescue</w:t>
      </w:r>
      <w:r w:rsidRPr="008F0277">
        <w:rPr>
          <w:b/>
          <w:color w:val="571067"/>
          <w:spacing w:val="11"/>
          <w:sz w:val="48"/>
          <w:szCs w:val="48"/>
        </w:rPr>
        <w:t xml:space="preserve"> </w:t>
      </w:r>
      <w:r w:rsidR="008F0277" w:rsidRPr="008F0277">
        <w:rPr>
          <w:b/>
          <w:color w:val="571067"/>
          <w:spacing w:val="11"/>
          <w:sz w:val="48"/>
          <w:szCs w:val="48"/>
        </w:rPr>
        <w:t xml:space="preserve">and Community Safety </w:t>
      </w:r>
      <w:r w:rsidRPr="008F0277">
        <w:rPr>
          <w:b/>
          <w:color w:val="571067"/>
          <w:sz w:val="48"/>
          <w:szCs w:val="48"/>
        </w:rPr>
        <w:t>S</w:t>
      </w:r>
      <w:r w:rsidRPr="008F0277">
        <w:rPr>
          <w:b/>
          <w:color w:val="571067"/>
          <w:spacing w:val="1"/>
          <w:sz w:val="48"/>
          <w:szCs w:val="48"/>
        </w:rPr>
        <w:t>er</w:t>
      </w:r>
      <w:r w:rsidRPr="008F0277">
        <w:rPr>
          <w:b/>
          <w:color w:val="571067"/>
          <w:sz w:val="48"/>
          <w:szCs w:val="48"/>
        </w:rPr>
        <w:t>vic</w:t>
      </w:r>
      <w:r w:rsidRPr="008F0277">
        <w:rPr>
          <w:b/>
          <w:color w:val="571067"/>
          <w:spacing w:val="1"/>
          <w:sz w:val="48"/>
          <w:szCs w:val="48"/>
        </w:rPr>
        <w:t>e</w:t>
      </w:r>
    </w:p>
    <w:p w:rsidR="008F0277" w:rsidRDefault="008F0277" w:rsidP="00D255DD">
      <w:pPr>
        <w:pStyle w:val="Heading2"/>
        <w:rPr>
          <w:sz w:val="40"/>
          <w:szCs w:val="40"/>
        </w:rPr>
      </w:pPr>
    </w:p>
    <w:p w:rsidR="003A4575" w:rsidRPr="008F0277" w:rsidRDefault="004F6AE0" w:rsidP="008F0277">
      <w:pPr>
        <w:pStyle w:val="Heading2"/>
        <w:rPr>
          <w:rFonts w:eastAsia="Calibri" w:cs="Calibri"/>
          <w:sz w:val="40"/>
          <w:szCs w:val="40"/>
        </w:rPr>
      </w:pPr>
      <w:r w:rsidRPr="008F0277">
        <w:rPr>
          <w:sz w:val="40"/>
          <w:szCs w:val="40"/>
        </w:rPr>
        <w:t>Updating the Incident News desk</w:t>
      </w:r>
      <w:r w:rsidRPr="00BB2C5C">
        <w:rPr>
          <w:noProof/>
        </w:rPr>
        <w:drawing>
          <wp:anchor distT="0" distB="0" distL="114300" distR="114300" simplePos="0" relativeHeight="251714560" behindDoc="1" locked="0" layoutInCell="1" allowOverlap="1" wp14:anchorId="4AEE587F" wp14:editId="34C5CF43">
            <wp:simplePos x="0" y="0"/>
            <wp:positionH relativeFrom="column">
              <wp:posOffset>-119833</wp:posOffset>
            </wp:positionH>
            <wp:positionV relativeFrom="paragraph">
              <wp:posOffset>860879</wp:posOffset>
            </wp:positionV>
            <wp:extent cx="5732145" cy="3821430"/>
            <wp:effectExtent l="0" t="0" r="1905" b="762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Control Copyright_NatashaWalker_006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2145" cy="3821430"/>
                    </a:xfrm>
                    <a:prstGeom prst="rect">
                      <a:avLst/>
                    </a:prstGeom>
                  </pic:spPr>
                </pic:pic>
              </a:graphicData>
            </a:graphic>
            <wp14:sizeRelH relativeFrom="page">
              <wp14:pctWidth>0</wp14:pctWidth>
            </wp14:sizeRelH>
            <wp14:sizeRelV relativeFrom="page">
              <wp14:pctHeight>0</wp14:pctHeight>
            </wp14:sizeRelV>
          </wp:anchor>
        </w:drawing>
      </w:r>
      <w:r w:rsidRPr="00BB2C5C">
        <w:rPr>
          <w:noProof/>
        </w:rPr>
        <w:drawing>
          <wp:anchor distT="0" distB="0" distL="114300" distR="114300" simplePos="0" relativeHeight="251664384" behindDoc="0" locked="0" layoutInCell="1" allowOverlap="1" wp14:anchorId="65C1205A" wp14:editId="3D030B5D">
            <wp:simplePos x="0" y="0"/>
            <wp:positionH relativeFrom="column">
              <wp:posOffset>3253105</wp:posOffset>
            </wp:positionH>
            <wp:positionV relativeFrom="paragraph">
              <wp:posOffset>4442460</wp:posOffset>
            </wp:positionV>
            <wp:extent cx="3016250" cy="1212850"/>
            <wp:effectExtent l="0" t="0" r="0" b="6350"/>
            <wp:wrapNone/>
            <wp:docPr id="2" name="Picture 3" descr="R:\GraphicsLibrary\Graphics\CFRCS brand elements\WorkingTogetherToMakeCornwallSaf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R:\GraphicsLibrary\Graphics\CFRCS brand elements\WorkingTogetherToMakeCornwallSafe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250" cy="1212850"/>
                    </a:xfrm>
                    <a:prstGeom prst="rect">
                      <a:avLst/>
                    </a:prstGeom>
                    <a:noFill/>
                    <a:extLst/>
                  </pic:spPr>
                </pic:pic>
              </a:graphicData>
            </a:graphic>
            <wp14:sizeRelH relativeFrom="margin">
              <wp14:pctWidth>0</wp14:pctWidth>
            </wp14:sizeRelH>
            <wp14:sizeRelV relativeFrom="margin">
              <wp14:pctHeight>0</wp14:pctHeight>
            </wp14:sizeRelV>
          </wp:anchor>
        </w:drawing>
      </w:r>
      <w:r w:rsidRPr="00BB2C5C">
        <w:rPr>
          <w:noProof/>
        </w:rPr>
        <w:drawing>
          <wp:anchor distT="0" distB="0" distL="114300" distR="114300" simplePos="0" relativeHeight="251666432" behindDoc="0" locked="0" layoutInCell="1" allowOverlap="1" wp14:anchorId="38D7D37D" wp14:editId="4AD9410B">
            <wp:simplePos x="0" y="0"/>
            <wp:positionH relativeFrom="column">
              <wp:posOffset>5266055</wp:posOffset>
            </wp:positionH>
            <wp:positionV relativeFrom="paragraph">
              <wp:posOffset>6565900</wp:posOffset>
            </wp:positionV>
            <wp:extent cx="993140" cy="913130"/>
            <wp:effectExtent l="0" t="0" r="0" b="1270"/>
            <wp:wrapNone/>
            <wp:docPr id="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3140" cy="913130"/>
                    </a:xfrm>
                    <a:prstGeom prst="rect">
                      <a:avLst/>
                    </a:prstGeom>
                  </pic:spPr>
                </pic:pic>
              </a:graphicData>
            </a:graphic>
            <wp14:sizeRelH relativeFrom="margin">
              <wp14:pctWidth>0</wp14:pctWidth>
            </wp14:sizeRelH>
          </wp:anchor>
        </w:drawing>
      </w:r>
      <w:r w:rsidRPr="00BB2C5C">
        <w:rPr>
          <w:noProof/>
        </w:rPr>
        <w:drawing>
          <wp:anchor distT="0" distB="0" distL="114300" distR="114300" simplePos="0" relativeHeight="251661312" behindDoc="0" locked="0" layoutInCell="1" allowOverlap="1" wp14:anchorId="0BA12CA6" wp14:editId="413A9420">
            <wp:simplePos x="0" y="0"/>
            <wp:positionH relativeFrom="column">
              <wp:posOffset>3136900</wp:posOffset>
            </wp:positionH>
            <wp:positionV relativeFrom="paragraph">
              <wp:posOffset>6703695</wp:posOffset>
            </wp:positionV>
            <wp:extent cx="1802765" cy="762000"/>
            <wp:effectExtent l="0" t="0" r="6985" b="0"/>
            <wp:wrapNone/>
            <wp:docPr id="4" name="Picture 2" descr="R:\GraphicsLibrary\FRS Logos including supporting logos\Cornwall FRS\Safer Cornwall\Safer Corn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R:\GraphicsLibrary\FRS Logos including supporting logos\Cornwall FRS\Safer Cornwall\Safer Cornwa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2765" cy="762000"/>
                    </a:xfrm>
                    <a:prstGeom prst="rect">
                      <a:avLst/>
                    </a:prstGeom>
                    <a:noFill/>
                    <a:extLst/>
                  </pic:spPr>
                </pic:pic>
              </a:graphicData>
            </a:graphic>
            <wp14:sizeRelH relativeFrom="margin">
              <wp14:pctWidth>0</wp14:pctWidth>
            </wp14:sizeRelH>
            <wp14:sizeRelV relativeFrom="margin">
              <wp14:pctHeight>0</wp14:pctHeight>
            </wp14:sizeRelV>
          </wp:anchor>
        </w:drawing>
      </w:r>
      <w:r w:rsidRPr="00BB2C5C">
        <w:rPr>
          <w:noProof/>
        </w:rPr>
        <w:drawing>
          <wp:anchor distT="0" distB="0" distL="114300" distR="114300" simplePos="0" relativeHeight="251663360" behindDoc="0" locked="0" layoutInCell="1" allowOverlap="1" wp14:anchorId="7F5175D3" wp14:editId="73221690">
            <wp:simplePos x="0" y="0"/>
            <wp:positionH relativeFrom="column">
              <wp:posOffset>1796415</wp:posOffset>
            </wp:positionH>
            <wp:positionV relativeFrom="paragraph">
              <wp:posOffset>6552565</wp:posOffset>
            </wp:positionV>
            <wp:extent cx="986155" cy="914400"/>
            <wp:effectExtent l="0" t="0" r="4445" b="0"/>
            <wp:wrapNone/>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6155" cy="914400"/>
                    </a:xfrm>
                    <a:prstGeom prst="rect">
                      <a:avLst/>
                    </a:prstGeom>
                  </pic:spPr>
                </pic:pic>
              </a:graphicData>
            </a:graphic>
            <wp14:sizeRelH relativeFrom="margin">
              <wp14:pctWidth>0</wp14:pctWidth>
            </wp14:sizeRelH>
            <wp14:sizeRelV relativeFrom="margin">
              <wp14:pctHeight>0</wp14:pctHeight>
            </wp14:sizeRelV>
          </wp:anchor>
        </w:drawing>
      </w:r>
      <w:r w:rsidRPr="00BB2C5C">
        <w:rPr>
          <w:noProof/>
        </w:rPr>
        <w:drawing>
          <wp:anchor distT="0" distB="0" distL="114300" distR="114300" simplePos="0" relativeHeight="251662336" behindDoc="0" locked="0" layoutInCell="1" allowOverlap="1" wp14:anchorId="7DC87657" wp14:editId="0E70D454">
            <wp:simplePos x="0" y="0"/>
            <wp:positionH relativeFrom="column">
              <wp:posOffset>-60960</wp:posOffset>
            </wp:positionH>
            <wp:positionV relativeFrom="paragraph">
              <wp:posOffset>6558280</wp:posOffset>
            </wp:positionV>
            <wp:extent cx="1327785" cy="845820"/>
            <wp:effectExtent l="0" t="0" r="5715"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7785" cy="845820"/>
                    </a:xfrm>
                    <a:prstGeom prst="rect">
                      <a:avLst/>
                    </a:prstGeom>
                  </pic:spPr>
                </pic:pic>
              </a:graphicData>
            </a:graphic>
            <wp14:sizeRelH relativeFrom="margin">
              <wp14:pctWidth>0</wp14:pctWidth>
            </wp14:sizeRelH>
            <wp14:sizeRelV relativeFrom="margin">
              <wp14:pctHeight>0</wp14:pctHeight>
            </wp14:sizeRelV>
          </wp:anchor>
        </w:drawing>
      </w:r>
      <w:r w:rsidR="003A4575" w:rsidRPr="00BB2C5C">
        <w:br w:type="page"/>
      </w:r>
    </w:p>
    <w:p w:rsidR="003B47BE" w:rsidRPr="00117BDA" w:rsidRDefault="003B47BE" w:rsidP="004F6AE0">
      <w:pPr>
        <w:rPr>
          <w:b/>
          <w:sz w:val="24"/>
          <w:szCs w:val="24"/>
        </w:rPr>
      </w:pPr>
      <w:bookmarkStart w:id="0" w:name="_Toc241656283"/>
      <w:bookmarkStart w:id="1" w:name="_Toc445816035"/>
      <w:bookmarkStart w:id="2" w:name="_Toc241652070"/>
      <w:bookmarkStart w:id="3" w:name="_Toc241654341"/>
      <w:r w:rsidRPr="00117BDA">
        <w:rPr>
          <w:b/>
          <w:sz w:val="24"/>
          <w:szCs w:val="24"/>
        </w:rPr>
        <w:lastRenderedPageBreak/>
        <w:t xml:space="preserve">About this document </w:t>
      </w:r>
    </w:p>
    <w:p w:rsidR="003B47BE" w:rsidRPr="00BB2C5C" w:rsidRDefault="003B47BE" w:rsidP="004F6AE0">
      <w:r w:rsidRPr="00BB2C5C">
        <w:t xml:space="preserve">This document has been produced to assist Critical Control Operators to provide additional supporting information on preventative measures that can be learnt by the media and members of the public after an incident has taken place. </w:t>
      </w:r>
    </w:p>
    <w:p w:rsidR="003B47BE" w:rsidRPr="00BB2C5C" w:rsidRDefault="003B47BE" w:rsidP="004F6AE0"/>
    <w:p w:rsidR="004F6AE0" w:rsidRPr="00117BDA" w:rsidRDefault="0017013E" w:rsidP="004F6AE0">
      <w:pPr>
        <w:rPr>
          <w:b/>
          <w:sz w:val="24"/>
          <w:szCs w:val="24"/>
        </w:rPr>
      </w:pPr>
      <w:r w:rsidRPr="00117BDA">
        <w:rPr>
          <w:b/>
          <w:sz w:val="24"/>
          <w:szCs w:val="24"/>
        </w:rPr>
        <w:t>How to use this document</w:t>
      </w:r>
    </w:p>
    <w:p w:rsidR="003B47BE" w:rsidRPr="00BB2C5C" w:rsidRDefault="003B47BE" w:rsidP="004F6AE0">
      <w:r w:rsidRPr="00BB2C5C">
        <w:t xml:space="preserve">Use the bookmarks located on the main page and select the title that is relevant to support the incident you are updating. The link will take you directly to the preventative information. </w:t>
      </w:r>
    </w:p>
    <w:p w:rsidR="004F6AE0" w:rsidRPr="00BB2C5C" w:rsidRDefault="004F6AE0" w:rsidP="004F6AE0">
      <w:proofErr w:type="gramStart"/>
      <w:r w:rsidRPr="00BB2C5C">
        <w:t>Copy and paste text from th</w:t>
      </w:r>
      <w:r w:rsidR="003B47BE" w:rsidRPr="00BB2C5C">
        <w:t xml:space="preserve">e subject that you need </w:t>
      </w:r>
      <w:r w:rsidRPr="00BB2C5C">
        <w:t xml:space="preserve">and add it </w:t>
      </w:r>
      <w:r w:rsidR="003B47BE" w:rsidRPr="00BB2C5C">
        <w:t xml:space="preserve">as additional advice and guidance </w:t>
      </w:r>
      <w:r w:rsidRPr="00BB2C5C">
        <w:t xml:space="preserve">under </w:t>
      </w:r>
      <w:r w:rsidR="003B47BE" w:rsidRPr="00BB2C5C">
        <w:t>your content about the incident.</w:t>
      </w:r>
      <w:proofErr w:type="gramEnd"/>
      <w:r w:rsidR="003B47BE" w:rsidRPr="00BB2C5C">
        <w:t xml:space="preserve"> </w:t>
      </w:r>
      <w:r w:rsidRPr="00BB2C5C">
        <w:t xml:space="preserve"> </w:t>
      </w:r>
    </w:p>
    <w:p w:rsidR="003B47BE" w:rsidRPr="00BB2C5C" w:rsidRDefault="003B47BE" w:rsidP="004F6AE0"/>
    <w:p w:rsidR="003B47BE" w:rsidRPr="00BB2C5C" w:rsidRDefault="003B47BE" w:rsidP="004F6AE0">
      <w:pPr>
        <w:rPr>
          <w:color w:val="571067"/>
        </w:rPr>
      </w:pPr>
      <w:r w:rsidRPr="00BB2C5C">
        <w:rPr>
          <w:b/>
          <w:color w:val="571067"/>
        </w:rPr>
        <w:t>W</w:t>
      </w:r>
      <w:r w:rsidR="004F6AE0" w:rsidRPr="00BB2C5C">
        <w:rPr>
          <w:b/>
          <w:color w:val="571067"/>
        </w:rPr>
        <w:t>eb links</w:t>
      </w:r>
      <w:r w:rsidR="00EC2807" w:rsidRPr="00BB2C5C">
        <w:rPr>
          <w:b/>
          <w:color w:val="571067"/>
        </w:rPr>
        <w:t xml:space="preserve"> to further information</w:t>
      </w:r>
      <w:r w:rsidR="004F6AE0" w:rsidRPr="00BB2C5C">
        <w:rPr>
          <w:b/>
          <w:color w:val="571067"/>
        </w:rPr>
        <w:t xml:space="preserve"> </w:t>
      </w:r>
    </w:p>
    <w:p w:rsidR="00C667E1" w:rsidRDefault="003B47BE" w:rsidP="004F6AE0">
      <w:r w:rsidRPr="00BB2C5C">
        <w:t>C</w:t>
      </w:r>
      <w:r w:rsidR="004F6AE0" w:rsidRPr="00BB2C5C">
        <w:t xml:space="preserve">opy </w:t>
      </w:r>
      <w:r w:rsidRPr="00BB2C5C">
        <w:t xml:space="preserve">the </w:t>
      </w:r>
      <w:r w:rsidR="004F6AE0" w:rsidRPr="00BB2C5C">
        <w:t>link</w:t>
      </w:r>
      <w:r w:rsidRPr="00BB2C5C">
        <w:t xml:space="preserve"> provided from the subject that you need and </w:t>
      </w:r>
      <w:r w:rsidR="004F6AE0" w:rsidRPr="00BB2C5C">
        <w:t xml:space="preserve">paste </w:t>
      </w:r>
      <w:r w:rsidRPr="00BB2C5C">
        <w:t>it</w:t>
      </w:r>
      <w:r w:rsidR="004F6AE0" w:rsidRPr="00BB2C5C">
        <w:t xml:space="preserve"> into the </w:t>
      </w:r>
      <w:r w:rsidR="004F6AE0" w:rsidRPr="00BB2C5C">
        <w:rPr>
          <w:b/>
          <w:i/>
        </w:rPr>
        <w:t>“Link to related item”</w:t>
      </w:r>
      <w:r w:rsidR="004F6AE0" w:rsidRPr="00BB2C5C">
        <w:t xml:space="preserve"> field of the news desk.</w:t>
      </w:r>
    </w:p>
    <w:p w:rsidR="004F6AE0" w:rsidRPr="00BB2C5C" w:rsidRDefault="00C667E1" w:rsidP="004F6AE0">
      <w:r>
        <w:t>The links found within this document assist us in seeing how many people visit the page from the news desk</w:t>
      </w:r>
      <w:r w:rsidR="00B92BDF">
        <w:t xml:space="preserve"> and social media</w:t>
      </w:r>
      <w:r>
        <w:t xml:space="preserve">.  </w:t>
      </w:r>
    </w:p>
    <w:p w:rsidR="009D3B45" w:rsidRPr="00BB2C5C" w:rsidRDefault="009D3B45" w:rsidP="004F6AE0">
      <w:pPr>
        <w:rPr>
          <w:b/>
        </w:rPr>
      </w:pPr>
    </w:p>
    <w:p w:rsidR="003B47BE" w:rsidRPr="00BB2C5C" w:rsidRDefault="003B47BE" w:rsidP="004F6AE0">
      <w:r w:rsidRPr="00BB2C5C">
        <w:rPr>
          <w:b/>
          <w:color w:val="571067"/>
        </w:rPr>
        <w:t>Provide a suitable image</w:t>
      </w:r>
      <w:r w:rsidR="004F6AE0" w:rsidRPr="00BB2C5C">
        <w:t xml:space="preserve"> </w:t>
      </w:r>
    </w:p>
    <w:p w:rsidR="00EC2807" w:rsidRPr="00BB2C5C" w:rsidRDefault="00EC2807" w:rsidP="004F6AE0">
      <w:r w:rsidRPr="00BB2C5C">
        <w:t>Add an image when appropriate to your log. I</w:t>
      </w:r>
      <w:r w:rsidR="004F6AE0" w:rsidRPr="00BB2C5C">
        <w:t xml:space="preserve">mages </w:t>
      </w:r>
      <w:r w:rsidR="003B47BE" w:rsidRPr="00BB2C5C">
        <w:t>found</w:t>
      </w:r>
      <w:r w:rsidR="004F6AE0" w:rsidRPr="00BB2C5C">
        <w:t xml:space="preserve"> within this document are all available </w:t>
      </w:r>
      <w:r w:rsidRPr="00BB2C5C">
        <w:t xml:space="preserve">to use and can be uploaded </w:t>
      </w:r>
      <w:r w:rsidR="004F6AE0" w:rsidRPr="00BB2C5C">
        <w:t>from</w:t>
      </w:r>
      <w:r w:rsidRPr="00BB2C5C">
        <w:t xml:space="preserve"> the ‘Reference’ drive located at:</w:t>
      </w:r>
    </w:p>
    <w:p w:rsidR="00373939" w:rsidRDefault="000F4700" w:rsidP="004F6AE0">
      <w:pPr>
        <w:rPr>
          <w:rStyle w:val="Hyperlink"/>
        </w:rPr>
      </w:pPr>
      <w:hyperlink r:id="rId16" w:history="1">
        <w:r w:rsidR="00373939" w:rsidRPr="00BB2C5C">
          <w:rPr>
            <w:rStyle w:val="Hyperlink"/>
          </w:rPr>
          <w:t>R:\TEMPLATE\Critical Control - News Desk\Image</w:t>
        </w:r>
        <w:r w:rsidR="00373939">
          <w:rPr>
            <w:rStyle w:val="Hyperlink"/>
          </w:rPr>
          <w:t>s</w:t>
        </w:r>
      </w:hyperlink>
    </w:p>
    <w:p w:rsidR="003B47BE" w:rsidRPr="00BB2C5C" w:rsidRDefault="003B47BE" w:rsidP="004F6AE0">
      <w:r w:rsidRPr="00BB2C5C">
        <w:t xml:space="preserve">To assist you, there is a </w:t>
      </w:r>
      <w:r w:rsidR="00117BDA">
        <w:t xml:space="preserve">reminder on how to browse to this folder </w:t>
      </w:r>
      <w:r w:rsidRPr="00BB2C5C">
        <w:t xml:space="preserve">from each page. </w:t>
      </w:r>
    </w:p>
    <w:p w:rsidR="003B47BE" w:rsidRPr="00BB2C5C" w:rsidRDefault="003B47BE" w:rsidP="004F6AE0"/>
    <w:p w:rsidR="003B47BE" w:rsidRPr="00BB2C5C" w:rsidRDefault="003B47BE" w:rsidP="004F6AE0">
      <w:pPr>
        <w:rPr>
          <w:b/>
          <w:color w:val="571067"/>
        </w:rPr>
      </w:pPr>
      <w:r w:rsidRPr="00BB2C5C">
        <w:rPr>
          <w:b/>
          <w:color w:val="571067"/>
        </w:rPr>
        <w:t>Service social media accounts</w:t>
      </w:r>
    </w:p>
    <w:p w:rsidR="00B92BDF" w:rsidRDefault="003B47BE">
      <w:r w:rsidRPr="00BB2C5C">
        <w:t>C</w:t>
      </w:r>
      <w:r w:rsidR="007D28D5" w:rsidRPr="00BB2C5C">
        <w:t xml:space="preserve">heck the live </w:t>
      </w:r>
      <w:r w:rsidRPr="00BB2C5C">
        <w:t xml:space="preserve">social media </w:t>
      </w:r>
      <w:r w:rsidR="007D28D5" w:rsidRPr="00BB2C5C">
        <w:t xml:space="preserve">feeds of our </w:t>
      </w:r>
      <w:r w:rsidRPr="00BB2C5C">
        <w:t>Service</w:t>
      </w:r>
      <w:r w:rsidR="007D28D5" w:rsidRPr="00BB2C5C">
        <w:t xml:space="preserve"> accou</w:t>
      </w:r>
      <w:r w:rsidRPr="00BB2C5C">
        <w:t>nts for use within your u</w:t>
      </w:r>
      <w:r w:rsidR="009D3B45" w:rsidRPr="00BB2C5C">
        <w:t xml:space="preserve">pdate. If you spot anything of concern, contact the Info Hub team immediately or take action yourself by contacting the relevant account holder. </w:t>
      </w:r>
    </w:p>
    <w:p w:rsidR="00B92BDF" w:rsidRDefault="00B92BDF">
      <w:r>
        <w:t xml:space="preserve">Account holders are listed from the </w:t>
      </w:r>
      <w:r w:rsidR="00D27EBB">
        <w:t>Service social media accounts</w:t>
      </w:r>
      <w:r>
        <w:t xml:space="preserve"> web page: </w:t>
      </w:r>
    </w:p>
    <w:p w:rsidR="00E707D3" w:rsidRPr="00BB2C5C" w:rsidRDefault="000F4700">
      <w:hyperlink r:id="rId17" w:history="1">
        <w:r w:rsidR="00D27EBB" w:rsidRPr="00BA131C">
          <w:rPr>
            <w:rStyle w:val="Hyperlink"/>
          </w:rPr>
          <w:t>http://bit.ly/2jqWuhk</w:t>
        </w:r>
      </w:hyperlink>
      <w:r w:rsidR="00E707D3" w:rsidRPr="00BB2C5C">
        <w:rPr>
          <w:b/>
        </w:rPr>
        <w:br w:type="page"/>
      </w:r>
    </w:p>
    <w:p w:rsidR="003B47BE" w:rsidRPr="00BB2C5C" w:rsidRDefault="003B47BE" w:rsidP="003B47BE">
      <w:pPr>
        <w:rPr>
          <w:b/>
        </w:rPr>
      </w:pPr>
      <w:bookmarkStart w:id="4" w:name="Links"/>
      <w:bookmarkEnd w:id="4"/>
      <w:r w:rsidRPr="00BB2C5C">
        <w:rPr>
          <w:b/>
        </w:rPr>
        <w:lastRenderedPageBreak/>
        <w:t>Quick links to information held within this document:</w:t>
      </w:r>
    </w:p>
    <w:p w:rsidR="003B47BE" w:rsidRPr="00BB2C5C" w:rsidRDefault="003B47BE" w:rsidP="004F6AE0"/>
    <w:p w:rsidR="003B47BE" w:rsidRPr="00BB2C5C" w:rsidRDefault="000F4700" w:rsidP="004F6AE0">
      <w:hyperlink w:anchor="Logon" w:history="1">
        <w:r w:rsidR="003B47BE" w:rsidRPr="00BB2C5C">
          <w:rPr>
            <w:rStyle w:val="Hyperlink"/>
          </w:rPr>
          <w:t>Logging onto the News Desk to add an incident</w:t>
        </w:r>
      </w:hyperlink>
    </w:p>
    <w:p w:rsidR="003B47BE" w:rsidRPr="00BB2C5C" w:rsidRDefault="003B47BE" w:rsidP="004F6AE0">
      <w:pPr>
        <w:rPr>
          <w:b/>
        </w:rPr>
      </w:pPr>
    </w:p>
    <w:p w:rsidR="00DE6E94" w:rsidRPr="00BB2C5C" w:rsidRDefault="00DE6E94" w:rsidP="004F6AE0">
      <w:pPr>
        <w:rPr>
          <w:b/>
        </w:rPr>
        <w:sectPr w:rsidR="00DE6E94" w:rsidRPr="00BB2C5C" w:rsidSect="00882268">
          <w:headerReference w:type="default" r:id="rId18"/>
          <w:footerReference w:type="default" r:id="rId19"/>
          <w:footerReference w:type="first" r:id="rId20"/>
          <w:pgSz w:w="11907" w:h="16839" w:code="9"/>
          <w:pgMar w:top="1440" w:right="1440" w:bottom="1440" w:left="1440" w:header="708" w:footer="708" w:gutter="0"/>
          <w:cols w:space="708"/>
          <w:titlePg/>
          <w:docGrid w:linePitch="360"/>
        </w:sectPr>
      </w:pPr>
    </w:p>
    <w:p w:rsidR="0017013E" w:rsidRPr="00BB2C5C" w:rsidRDefault="0017013E" w:rsidP="004F6AE0">
      <w:pPr>
        <w:rPr>
          <w:b/>
        </w:rPr>
      </w:pPr>
      <w:r w:rsidRPr="00BB2C5C">
        <w:rPr>
          <w:b/>
        </w:rPr>
        <w:t>Subjects:</w:t>
      </w:r>
    </w:p>
    <w:p w:rsidR="004F6AE0" w:rsidRPr="00BB2C5C" w:rsidRDefault="000F4700" w:rsidP="004F6AE0">
      <w:pPr>
        <w:rPr>
          <w:u w:color="571067"/>
        </w:rPr>
      </w:pPr>
      <w:hyperlink w:anchor="Animal" w:history="1">
        <w:r w:rsidR="004F6AE0" w:rsidRPr="00BB2C5C">
          <w:rPr>
            <w:rStyle w:val="Hyperlink"/>
          </w:rPr>
          <w:t>Animal rescue</w:t>
        </w:r>
      </w:hyperlink>
    </w:p>
    <w:p w:rsidR="0052735A" w:rsidRPr="00BB2C5C" w:rsidRDefault="000F4700" w:rsidP="004F6AE0">
      <w:pPr>
        <w:rPr>
          <w:u w:color="571067"/>
        </w:rPr>
      </w:pPr>
      <w:hyperlink w:anchor="Arson" w:history="1">
        <w:r w:rsidR="0052735A" w:rsidRPr="00BB2C5C">
          <w:rPr>
            <w:rStyle w:val="Hyperlink"/>
          </w:rPr>
          <w:t>Arson</w:t>
        </w:r>
      </w:hyperlink>
    </w:p>
    <w:p w:rsidR="0052735A" w:rsidRPr="00BB2C5C" w:rsidRDefault="000F4700" w:rsidP="004F6AE0">
      <w:pPr>
        <w:rPr>
          <w:u w:color="571067"/>
        </w:rPr>
      </w:pPr>
      <w:hyperlink w:anchor="BBQ" w:history="1">
        <w:r w:rsidR="0052735A" w:rsidRPr="00BB2C5C">
          <w:rPr>
            <w:rStyle w:val="Hyperlink"/>
          </w:rPr>
          <w:t>Barbecues</w:t>
        </w:r>
      </w:hyperlink>
    </w:p>
    <w:p w:rsidR="0052735A" w:rsidRPr="00BB2C5C" w:rsidRDefault="000F4700" w:rsidP="004F6AE0">
      <w:pPr>
        <w:rPr>
          <w:u w:color="571067"/>
        </w:rPr>
      </w:pPr>
      <w:hyperlink w:anchor="boats" w:history="1">
        <w:r w:rsidR="0052735A" w:rsidRPr="00BB2C5C">
          <w:rPr>
            <w:rStyle w:val="Hyperlink"/>
          </w:rPr>
          <w:t>Boat fires</w:t>
        </w:r>
      </w:hyperlink>
    </w:p>
    <w:p w:rsidR="0052735A" w:rsidRPr="00BB2C5C" w:rsidRDefault="000F4700" w:rsidP="004F6AE0">
      <w:pPr>
        <w:rPr>
          <w:u w:color="571067"/>
        </w:rPr>
      </w:pPr>
      <w:hyperlink w:anchor="Bonfires" w:history="1">
        <w:r w:rsidR="0052735A" w:rsidRPr="00BB2C5C">
          <w:rPr>
            <w:rStyle w:val="Hyperlink"/>
          </w:rPr>
          <w:t>Bonfires</w:t>
        </w:r>
      </w:hyperlink>
    </w:p>
    <w:p w:rsidR="00BF31D6" w:rsidRDefault="000F4700" w:rsidP="004F6AE0">
      <w:hyperlink w:anchor="Candles" w:history="1">
        <w:r w:rsidR="00BF31D6" w:rsidRPr="00BF31D6">
          <w:rPr>
            <w:rStyle w:val="Hyperlink"/>
          </w:rPr>
          <w:t>Candles</w:t>
        </w:r>
      </w:hyperlink>
    </w:p>
    <w:p w:rsidR="0052735A" w:rsidRPr="00BB2C5C" w:rsidRDefault="000F4700" w:rsidP="004F6AE0">
      <w:pPr>
        <w:rPr>
          <w:u w:color="571067"/>
        </w:rPr>
      </w:pPr>
      <w:hyperlink w:anchor="Caravans" w:history="1">
        <w:r w:rsidR="0052735A" w:rsidRPr="00BB2C5C">
          <w:rPr>
            <w:rStyle w:val="Hyperlink"/>
          </w:rPr>
          <w:t>Caravans</w:t>
        </w:r>
      </w:hyperlink>
    </w:p>
    <w:p w:rsidR="0052735A" w:rsidRPr="00BB2C5C" w:rsidRDefault="000F4700" w:rsidP="004F6AE0">
      <w:pPr>
        <w:rPr>
          <w:u w:color="571067"/>
        </w:rPr>
      </w:pPr>
      <w:hyperlink w:anchor="Carbon" w:history="1">
        <w:r w:rsidR="0052735A" w:rsidRPr="00BB2C5C">
          <w:rPr>
            <w:rStyle w:val="Hyperlink"/>
          </w:rPr>
          <w:t>Carbon monoxide</w:t>
        </w:r>
      </w:hyperlink>
    </w:p>
    <w:p w:rsidR="0052735A" w:rsidRPr="00BB2C5C" w:rsidRDefault="000F4700" w:rsidP="004F6AE0">
      <w:pPr>
        <w:rPr>
          <w:u w:color="571067"/>
        </w:rPr>
      </w:pPr>
      <w:hyperlink w:anchor="Chimney" w:history="1">
        <w:r w:rsidR="0052735A" w:rsidRPr="00BB2C5C">
          <w:rPr>
            <w:rStyle w:val="Hyperlink"/>
          </w:rPr>
          <w:t>Chimney fires</w:t>
        </w:r>
      </w:hyperlink>
    </w:p>
    <w:p w:rsidR="008E0E10" w:rsidRPr="00BB2C5C" w:rsidRDefault="000F4700" w:rsidP="004F6AE0">
      <w:pPr>
        <w:rPr>
          <w:u w:color="571067"/>
        </w:rPr>
      </w:pPr>
      <w:hyperlink w:anchor="Chips" w:history="1">
        <w:r w:rsidR="008E0E10" w:rsidRPr="00BB2C5C">
          <w:rPr>
            <w:rStyle w:val="Hyperlink"/>
          </w:rPr>
          <w:t>Chip pan fires</w:t>
        </w:r>
      </w:hyperlink>
    </w:p>
    <w:p w:rsidR="008407D3" w:rsidRPr="000E021E" w:rsidRDefault="000F4700" w:rsidP="004F6AE0">
      <w:pPr>
        <w:rPr>
          <w:rStyle w:val="Hyperlink"/>
          <w:u w:val="none"/>
        </w:rPr>
      </w:pPr>
      <w:hyperlink w:anchor="Cigarettes" w:history="1">
        <w:r w:rsidR="008407D3" w:rsidRPr="003E2989">
          <w:rPr>
            <w:rStyle w:val="Hyperlink"/>
          </w:rPr>
          <w:t>Cigarettes</w:t>
        </w:r>
        <w:r w:rsidR="00141521" w:rsidRPr="003E2989">
          <w:rPr>
            <w:rStyle w:val="Hyperlink"/>
          </w:rPr>
          <w:t xml:space="preserve"> / smoking</w:t>
        </w:r>
      </w:hyperlink>
      <w:r w:rsidR="00141521" w:rsidRPr="003E2989">
        <w:t xml:space="preserve"> </w:t>
      </w:r>
    </w:p>
    <w:p w:rsidR="00316A07" w:rsidRDefault="000F4700" w:rsidP="004F6AE0">
      <w:pPr>
        <w:rPr>
          <w:rStyle w:val="Hyperlink"/>
        </w:rPr>
      </w:pPr>
      <w:hyperlink w:anchor="CoResponders" w:history="1">
        <w:r w:rsidR="00316A07" w:rsidRPr="00BB2C5C">
          <w:rPr>
            <w:rStyle w:val="Hyperlink"/>
          </w:rPr>
          <w:t>Co-responder</w:t>
        </w:r>
        <w:r w:rsidR="00DF4DC8">
          <w:rPr>
            <w:rStyle w:val="Hyperlink"/>
          </w:rPr>
          <w:t>s and First Responder</w:t>
        </w:r>
        <w:r w:rsidR="00316A07" w:rsidRPr="00BB2C5C">
          <w:rPr>
            <w:rStyle w:val="Hyperlink"/>
          </w:rPr>
          <w:t>s</w:t>
        </w:r>
      </w:hyperlink>
    </w:p>
    <w:p w:rsidR="00BF31D6" w:rsidRPr="00BF31D6" w:rsidRDefault="000F4700" w:rsidP="004F6AE0">
      <w:hyperlink w:anchor="Stations" w:history="1">
        <w:r w:rsidR="00BF31D6" w:rsidRPr="005E125C">
          <w:rPr>
            <w:rStyle w:val="Hyperlink"/>
          </w:rPr>
          <w:t>Community Fire Stations</w:t>
        </w:r>
      </w:hyperlink>
    </w:p>
    <w:p w:rsidR="0052735A" w:rsidRPr="00BB2C5C" w:rsidRDefault="000F4700" w:rsidP="004F6AE0">
      <w:hyperlink w:anchor="Controlled" w:history="1">
        <w:r w:rsidR="008407D3" w:rsidRPr="00BB2C5C">
          <w:rPr>
            <w:rStyle w:val="Hyperlink"/>
          </w:rPr>
          <w:t>Controlled burning</w:t>
        </w:r>
      </w:hyperlink>
      <w:r w:rsidR="008407D3" w:rsidRPr="00BB2C5C">
        <w:t xml:space="preserve"> </w:t>
      </w:r>
    </w:p>
    <w:p w:rsidR="008E0E10" w:rsidRDefault="000F4700" w:rsidP="004F6AE0">
      <w:pPr>
        <w:rPr>
          <w:rStyle w:val="Hyperlink"/>
        </w:rPr>
      </w:pPr>
      <w:hyperlink w:anchor="Countryside" w:history="1">
        <w:r w:rsidR="008E0E10" w:rsidRPr="00BB2C5C">
          <w:rPr>
            <w:rStyle w:val="Hyperlink"/>
          </w:rPr>
          <w:t>Countryside</w:t>
        </w:r>
      </w:hyperlink>
    </w:p>
    <w:p w:rsidR="006D3574" w:rsidRPr="00D56D2B" w:rsidRDefault="00D56D2B" w:rsidP="004F6AE0">
      <w:pPr>
        <w:rPr>
          <w:rStyle w:val="Hyperlink"/>
        </w:rPr>
      </w:pPr>
      <w:r>
        <w:rPr>
          <w:u w:color="571067"/>
        </w:rPr>
        <w:fldChar w:fldCharType="begin"/>
      </w:r>
      <w:r>
        <w:rPr>
          <w:u w:color="571067"/>
        </w:rPr>
        <w:instrText xml:space="preserve"> HYPERLINK  \l "Rain" </w:instrText>
      </w:r>
      <w:r>
        <w:rPr>
          <w:u w:color="571067"/>
        </w:rPr>
        <w:fldChar w:fldCharType="separate"/>
      </w:r>
      <w:r w:rsidR="006D3574" w:rsidRPr="00D56D2B">
        <w:rPr>
          <w:rStyle w:val="Hyperlink"/>
        </w:rPr>
        <w:t>Driving in heavy rain and floods</w:t>
      </w:r>
    </w:p>
    <w:p w:rsidR="00316A07" w:rsidRPr="00BB2C5C" w:rsidRDefault="00D56D2B" w:rsidP="004F6AE0">
      <w:r>
        <w:rPr>
          <w:u w:color="571067"/>
        </w:rPr>
        <w:fldChar w:fldCharType="end"/>
      </w:r>
      <w:hyperlink w:anchor="DrivingSnow" w:history="1">
        <w:r w:rsidR="00316A07" w:rsidRPr="00BB2C5C">
          <w:rPr>
            <w:rStyle w:val="Hyperlink"/>
          </w:rPr>
          <w:t xml:space="preserve">Driving in </w:t>
        </w:r>
        <w:r w:rsidR="00141521">
          <w:rPr>
            <w:rStyle w:val="Hyperlink"/>
          </w:rPr>
          <w:t>s</w:t>
        </w:r>
        <w:r w:rsidR="00316A07" w:rsidRPr="00BB2C5C">
          <w:rPr>
            <w:rStyle w:val="Hyperlink"/>
          </w:rPr>
          <w:t xml:space="preserve">now and </w:t>
        </w:r>
        <w:r w:rsidR="00141521">
          <w:rPr>
            <w:rStyle w:val="Hyperlink"/>
          </w:rPr>
          <w:t>i</w:t>
        </w:r>
        <w:r w:rsidR="00316A07" w:rsidRPr="00BB2C5C">
          <w:rPr>
            <w:rStyle w:val="Hyperlink"/>
          </w:rPr>
          <w:t>ce</w:t>
        </w:r>
      </w:hyperlink>
    </w:p>
    <w:p w:rsidR="008407D3" w:rsidRPr="00BB2C5C" w:rsidRDefault="000F4700" w:rsidP="004F6AE0">
      <w:hyperlink w:anchor="Electrical" w:history="1">
        <w:r w:rsidR="008407D3" w:rsidRPr="00BB2C5C">
          <w:rPr>
            <w:rStyle w:val="Hyperlink"/>
          </w:rPr>
          <w:t xml:space="preserve">Electrical </w:t>
        </w:r>
        <w:r w:rsidR="000E166C" w:rsidRPr="00BB2C5C">
          <w:rPr>
            <w:rStyle w:val="Hyperlink"/>
          </w:rPr>
          <w:t>f</w:t>
        </w:r>
        <w:r w:rsidR="008407D3" w:rsidRPr="00BB2C5C">
          <w:rPr>
            <w:rStyle w:val="Hyperlink"/>
          </w:rPr>
          <w:t>ires</w:t>
        </w:r>
      </w:hyperlink>
    </w:p>
    <w:p w:rsidR="009A6241" w:rsidRPr="00BB2C5C" w:rsidRDefault="000F4700" w:rsidP="004F6AE0">
      <w:hyperlink w:anchor="False" w:history="1">
        <w:r w:rsidR="009A6241" w:rsidRPr="00BB2C5C">
          <w:rPr>
            <w:rStyle w:val="Hyperlink"/>
          </w:rPr>
          <w:t>False alarms</w:t>
        </w:r>
      </w:hyperlink>
    </w:p>
    <w:p w:rsidR="00D83C10" w:rsidRPr="00BB2C5C" w:rsidRDefault="000F4700" w:rsidP="004F6AE0">
      <w:hyperlink w:anchor="Farms" w:history="1">
        <w:r w:rsidR="00D83C10" w:rsidRPr="00BB2C5C">
          <w:rPr>
            <w:rStyle w:val="Hyperlink"/>
          </w:rPr>
          <w:t>Farms</w:t>
        </w:r>
      </w:hyperlink>
    </w:p>
    <w:p w:rsidR="00470F83" w:rsidRDefault="000F4700" w:rsidP="004F6AE0">
      <w:pPr>
        <w:rPr>
          <w:rStyle w:val="Hyperlink"/>
        </w:rPr>
      </w:pPr>
      <w:hyperlink w:anchor="Dog" w:history="1">
        <w:r w:rsidR="00470F83" w:rsidRPr="00BB2C5C">
          <w:rPr>
            <w:rStyle w:val="Hyperlink"/>
          </w:rPr>
          <w:t xml:space="preserve">Fire </w:t>
        </w:r>
        <w:r w:rsidR="00141521">
          <w:rPr>
            <w:rStyle w:val="Hyperlink"/>
          </w:rPr>
          <w:t>i</w:t>
        </w:r>
        <w:r w:rsidR="00470F83" w:rsidRPr="00BB2C5C">
          <w:rPr>
            <w:rStyle w:val="Hyperlink"/>
          </w:rPr>
          <w:t>nvestigation dog</w:t>
        </w:r>
      </w:hyperlink>
    </w:p>
    <w:p w:rsidR="00EF5213" w:rsidRPr="00D67572" w:rsidRDefault="00D67572" w:rsidP="004F6AE0">
      <w:pPr>
        <w:rPr>
          <w:rStyle w:val="Hyperlink"/>
        </w:rPr>
      </w:pPr>
      <w:r>
        <w:fldChar w:fldCharType="begin"/>
      </w:r>
      <w:r>
        <w:instrText xml:space="preserve"> HYPERLINK  \l "FireSafetyInTheHome" </w:instrText>
      </w:r>
      <w:r>
        <w:fldChar w:fldCharType="separate"/>
      </w:r>
      <w:r w:rsidR="00EF5213" w:rsidRPr="00D67572">
        <w:rPr>
          <w:rStyle w:val="Hyperlink"/>
        </w:rPr>
        <w:t>Fire safety in the home</w:t>
      </w:r>
    </w:p>
    <w:p w:rsidR="009A6241" w:rsidRPr="00BB2C5C" w:rsidRDefault="00D67572" w:rsidP="004F6AE0">
      <w:r>
        <w:fldChar w:fldCharType="end"/>
      </w:r>
      <w:hyperlink w:anchor="Fireworks" w:history="1">
        <w:r w:rsidR="009A6241" w:rsidRPr="00BB2C5C">
          <w:rPr>
            <w:rStyle w:val="Hyperlink"/>
          </w:rPr>
          <w:t>Firework safety</w:t>
        </w:r>
      </w:hyperlink>
    </w:p>
    <w:p w:rsidR="008407D3" w:rsidRPr="00BB2C5C" w:rsidRDefault="000F4700" w:rsidP="004F6AE0">
      <w:hyperlink w:anchor="Flooding" w:history="1">
        <w:r w:rsidR="008407D3" w:rsidRPr="000A298E">
          <w:rPr>
            <w:rStyle w:val="Hyperlink"/>
          </w:rPr>
          <w:t>Flooding</w:t>
        </w:r>
      </w:hyperlink>
    </w:p>
    <w:p w:rsidR="00D83C10" w:rsidRPr="00BB2C5C" w:rsidRDefault="000F4700" w:rsidP="004F6AE0">
      <w:hyperlink w:anchor="Frying" w:history="1">
        <w:r w:rsidR="00D83C10" w:rsidRPr="00BB2C5C">
          <w:rPr>
            <w:rStyle w:val="Hyperlink"/>
          </w:rPr>
          <w:t>Frying</w:t>
        </w:r>
      </w:hyperlink>
    </w:p>
    <w:p w:rsidR="00127D82" w:rsidRDefault="000F4700" w:rsidP="004F6AE0">
      <w:pPr>
        <w:rPr>
          <w:rStyle w:val="Hyperlink"/>
        </w:rPr>
      </w:pPr>
      <w:hyperlink w:anchor="Gas" w:history="1">
        <w:r w:rsidR="0081208F" w:rsidRPr="00BB2C5C">
          <w:rPr>
            <w:rStyle w:val="Hyperlink"/>
          </w:rPr>
          <w:t>Gas leak</w:t>
        </w:r>
      </w:hyperlink>
    </w:p>
    <w:p w:rsidR="00127D82" w:rsidRDefault="000F4700" w:rsidP="004F6AE0">
      <w:pPr>
        <w:rPr>
          <w:rStyle w:val="Hyperlink"/>
        </w:rPr>
      </w:pPr>
      <w:hyperlink w:anchor="Hoarding" w:history="1">
        <w:r w:rsidR="00127D82" w:rsidRPr="002F0AF5">
          <w:rPr>
            <w:rStyle w:val="Hyperlink"/>
          </w:rPr>
          <w:t>Hoarding</w:t>
        </w:r>
      </w:hyperlink>
    </w:p>
    <w:p w:rsidR="008407D3" w:rsidRPr="00BB2C5C" w:rsidRDefault="000F4700" w:rsidP="004F6AE0">
      <w:hyperlink w:anchor="HFSC" w:history="1">
        <w:r w:rsidR="008407D3" w:rsidRPr="00BB2C5C">
          <w:rPr>
            <w:rStyle w:val="Hyperlink"/>
          </w:rPr>
          <w:t xml:space="preserve">Home </w:t>
        </w:r>
        <w:r w:rsidR="000E166C" w:rsidRPr="00BB2C5C">
          <w:rPr>
            <w:rStyle w:val="Hyperlink"/>
          </w:rPr>
          <w:t>f</w:t>
        </w:r>
        <w:r w:rsidR="008407D3" w:rsidRPr="00BB2C5C">
          <w:rPr>
            <w:rStyle w:val="Hyperlink"/>
          </w:rPr>
          <w:t xml:space="preserve">ire </w:t>
        </w:r>
        <w:r w:rsidR="000E166C" w:rsidRPr="00BB2C5C">
          <w:rPr>
            <w:rStyle w:val="Hyperlink"/>
          </w:rPr>
          <w:t>s</w:t>
        </w:r>
        <w:r w:rsidR="008407D3" w:rsidRPr="00BB2C5C">
          <w:rPr>
            <w:rStyle w:val="Hyperlink"/>
          </w:rPr>
          <w:t xml:space="preserve">afety </w:t>
        </w:r>
        <w:r w:rsidR="000E166C" w:rsidRPr="00BB2C5C">
          <w:rPr>
            <w:rStyle w:val="Hyperlink"/>
          </w:rPr>
          <w:t>c</w:t>
        </w:r>
        <w:r w:rsidR="008407D3" w:rsidRPr="00BB2C5C">
          <w:rPr>
            <w:rStyle w:val="Hyperlink"/>
          </w:rPr>
          <w:t>heck</w:t>
        </w:r>
      </w:hyperlink>
    </w:p>
    <w:p w:rsidR="008407D3" w:rsidRPr="00BB2C5C" w:rsidRDefault="000F4700" w:rsidP="004F6AE0">
      <w:hyperlink w:anchor="Hoax" w:history="1">
        <w:r w:rsidR="008407D3" w:rsidRPr="00BB2C5C">
          <w:rPr>
            <w:rStyle w:val="Hyperlink"/>
          </w:rPr>
          <w:t xml:space="preserve">Hoax </w:t>
        </w:r>
        <w:r w:rsidR="000E166C" w:rsidRPr="00BB2C5C">
          <w:rPr>
            <w:rStyle w:val="Hyperlink"/>
          </w:rPr>
          <w:t>c</w:t>
        </w:r>
        <w:r w:rsidR="008407D3" w:rsidRPr="00BB2C5C">
          <w:rPr>
            <w:rStyle w:val="Hyperlink"/>
          </w:rPr>
          <w:t>alls</w:t>
        </w:r>
      </w:hyperlink>
    </w:p>
    <w:p w:rsidR="008407D3" w:rsidRPr="00BB2C5C" w:rsidRDefault="000F4700" w:rsidP="004F6AE0">
      <w:hyperlink w:anchor="Kitchen" w:history="1">
        <w:r w:rsidR="008407D3" w:rsidRPr="00BB2C5C">
          <w:rPr>
            <w:rStyle w:val="Hyperlink"/>
          </w:rPr>
          <w:t xml:space="preserve">Kitchen </w:t>
        </w:r>
        <w:r w:rsidR="000E166C" w:rsidRPr="00BB2C5C">
          <w:rPr>
            <w:rStyle w:val="Hyperlink"/>
          </w:rPr>
          <w:t>f</w:t>
        </w:r>
        <w:r w:rsidR="008407D3" w:rsidRPr="00BB2C5C">
          <w:rPr>
            <w:rStyle w:val="Hyperlink"/>
          </w:rPr>
          <w:t>ires</w:t>
        </w:r>
      </w:hyperlink>
    </w:p>
    <w:p w:rsidR="008407D3" w:rsidRDefault="000F4700" w:rsidP="004F6AE0">
      <w:pPr>
        <w:rPr>
          <w:rStyle w:val="Hyperlink"/>
        </w:rPr>
      </w:pPr>
      <w:hyperlink w:anchor="Outdoor" w:history="1">
        <w:r w:rsidR="008407D3" w:rsidRPr="00BB2C5C">
          <w:rPr>
            <w:rStyle w:val="Hyperlink"/>
          </w:rPr>
          <w:t>Outdoor fire safety</w:t>
        </w:r>
      </w:hyperlink>
    </w:p>
    <w:p w:rsidR="00141521" w:rsidRDefault="000F4700" w:rsidP="004F6AE0">
      <w:pPr>
        <w:rPr>
          <w:rStyle w:val="Hyperlink"/>
        </w:rPr>
      </w:pPr>
      <w:hyperlink w:anchor="Oxygen" w:history="1">
        <w:r w:rsidR="00141521" w:rsidRPr="00737B6E">
          <w:rPr>
            <w:rStyle w:val="Hyperlink"/>
          </w:rPr>
          <w:t>Oxygen users</w:t>
        </w:r>
      </w:hyperlink>
    </w:p>
    <w:p w:rsidR="00520AE2" w:rsidRDefault="000F4700" w:rsidP="004F6AE0">
      <w:pPr>
        <w:rPr>
          <w:rStyle w:val="Hyperlink"/>
        </w:rPr>
      </w:pPr>
      <w:hyperlink w:anchor="Paraffin" w:history="1">
        <w:r w:rsidR="00520AE2" w:rsidRPr="00520AE2">
          <w:rPr>
            <w:rStyle w:val="Hyperlink"/>
          </w:rPr>
          <w:t>Paraffin based creams</w:t>
        </w:r>
      </w:hyperlink>
    </w:p>
    <w:p w:rsidR="009713DA" w:rsidRPr="00842B27" w:rsidRDefault="009713DA" w:rsidP="009713DA">
      <w:pPr>
        <w:rPr>
          <w:rStyle w:val="Hyperlink"/>
        </w:rPr>
      </w:pPr>
      <w:r>
        <w:rPr>
          <w:u w:color="571067"/>
        </w:rPr>
        <w:fldChar w:fldCharType="begin"/>
      </w:r>
      <w:r>
        <w:rPr>
          <w:u w:color="571067"/>
        </w:rPr>
        <w:instrText xml:space="preserve"> HYPERLINK  \l "FESS" </w:instrText>
      </w:r>
      <w:r>
        <w:rPr>
          <w:u w:color="571067"/>
        </w:rPr>
        <w:fldChar w:fldCharType="separate"/>
      </w:r>
      <w:r>
        <w:rPr>
          <w:rStyle w:val="Hyperlink"/>
        </w:rPr>
        <w:t xml:space="preserve">Red Cross </w:t>
      </w:r>
      <w:r w:rsidRPr="00842B27">
        <w:rPr>
          <w:rStyle w:val="Hyperlink"/>
        </w:rPr>
        <w:t xml:space="preserve">Emergency </w:t>
      </w:r>
      <w:r>
        <w:rPr>
          <w:rStyle w:val="Hyperlink"/>
        </w:rPr>
        <w:t>Response vehicle</w:t>
      </w:r>
    </w:p>
    <w:p w:rsidR="000E166C" w:rsidRPr="00BB2C5C" w:rsidRDefault="009713DA" w:rsidP="004F6AE0">
      <w:r>
        <w:rPr>
          <w:u w:color="571067"/>
        </w:rPr>
        <w:fldChar w:fldCharType="end"/>
      </w:r>
      <w:hyperlink w:anchor="Reducing" w:history="1">
        <w:r w:rsidR="000E166C" w:rsidRPr="00BB2C5C">
          <w:rPr>
            <w:rStyle w:val="Hyperlink"/>
          </w:rPr>
          <w:t>Reducing the risks in winter</w:t>
        </w:r>
      </w:hyperlink>
    </w:p>
    <w:p w:rsidR="004F6AE0" w:rsidRPr="00BB2C5C" w:rsidRDefault="000F4700" w:rsidP="004F6AE0">
      <w:hyperlink w:anchor="RTC" w:history="1">
        <w:r w:rsidR="000E166C" w:rsidRPr="00BB2C5C">
          <w:rPr>
            <w:rStyle w:val="Hyperlink"/>
          </w:rPr>
          <w:t>Road traffic collisions</w:t>
        </w:r>
      </w:hyperlink>
    </w:p>
    <w:p w:rsidR="000E166C" w:rsidRDefault="000F4700" w:rsidP="004F6AE0">
      <w:pPr>
        <w:rPr>
          <w:rStyle w:val="Hyperlink"/>
        </w:rPr>
      </w:pPr>
      <w:hyperlink w:anchor="Severe" w:history="1">
        <w:r w:rsidR="000E166C" w:rsidRPr="00BB2C5C">
          <w:rPr>
            <w:rStyle w:val="Hyperlink"/>
          </w:rPr>
          <w:t>Severe cold weather</w:t>
        </w:r>
      </w:hyperlink>
    </w:p>
    <w:p w:rsidR="00F97E2F" w:rsidRDefault="00F97E2F" w:rsidP="004F6AE0">
      <w:pPr>
        <w:rPr>
          <w:rStyle w:val="Hyperlink"/>
        </w:rPr>
      </w:pPr>
      <w:r>
        <w:rPr>
          <w:rStyle w:val="Hyperlink"/>
        </w:rPr>
        <w:t>Smoke alarms</w:t>
      </w:r>
    </w:p>
    <w:p w:rsidR="00141521" w:rsidRPr="00141521" w:rsidRDefault="00141521" w:rsidP="004F6AE0">
      <w:pPr>
        <w:rPr>
          <w:color w:val="571067"/>
          <w:u w:val="single" w:color="571067"/>
        </w:rPr>
      </w:pPr>
      <w:r>
        <w:rPr>
          <w:rStyle w:val="Hyperlink"/>
        </w:rPr>
        <w:t xml:space="preserve">Smoking / cigarettes </w:t>
      </w:r>
    </w:p>
    <w:p w:rsidR="000E166C" w:rsidRDefault="000F4700" w:rsidP="004F6AE0">
      <w:pPr>
        <w:rPr>
          <w:rStyle w:val="Hyperlink"/>
        </w:rPr>
      </w:pPr>
      <w:hyperlink w:anchor="Snow" w:history="1">
        <w:r w:rsidR="00141521">
          <w:rPr>
            <w:rStyle w:val="Hyperlink"/>
          </w:rPr>
          <w:t>Snow and i</w:t>
        </w:r>
        <w:r w:rsidR="000E166C" w:rsidRPr="00BB2C5C">
          <w:rPr>
            <w:rStyle w:val="Hyperlink"/>
          </w:rPr>
          <w:t>ce in Cornwall</w:t>
        </w:r>
      </w:hyperlink>
    </w:p>
    <w:p w:rsidR="00375CA7" w:rsidRPr="00BB2C5C" w:rsidRDefault="000F4700" w:rsidP="004F6AE0">
      <w:hyperlink w:anchor="Thatch" w:history="1">
        <w:r w:rsidR="00375CA7" w:rsidRPr="00344250">
          <w:rPr>
            <w:rStyle w:val="Hyperlink"/>
          </w:rPr>
          <w:t>Thatch cottages</w:t>
        </w:r>
      </w:hyperlink>
    </w:p>
    <w:p w:rsidR="009E619C" w:rsidRPr="00BB2C5C" w:rsidRDefault="000F4700" w:rsidP="004F6AE0">
      <w:hyperlink w:anchor="Tumble" w:history="1">
        <w:r w:rsidR="009E619C" w:rsidRPr="00BB2C5C">
          <w:rPr>
            <w:rStyle w:val="Hyperlink"/>
          </w:rPr>
          <w:t>Tumble dryers</w:t>
        </w:r>
      </w:hyperlink>
    </w:p>
    <w:p w:rsidR="00DE6E94" w:rsidRDefault="000F4700" w:rsidP="004F6AE0">
      <w:pPr>
        <w:rPr>
          <w:rStyle w:val="Hyperlink"/>
        </w:rPr>
      </w:pPr>
      <w:hyperlink w:anchor="Washing" w:history="1">
        <w:r w:rsidR="009E619C" w:rsidRPr="00BB2C5C">
          <w:rPr>
            <w:rStyle w:val="Hyperlink"/>
          </w:rPr>
          <w:t>Washing machines</w:t>
        </w:r>
      </w:hyperlink>
    </w:p>
    <w:p w:rsidR="006365CC" w:rsidRPr="006365CC" w:rsidRDefault="000F4700" w:rsidP="004F6AE0">
      <w:hyperlink w:anchor="Wildfires" w:history="1">
        <w:r w:rsidR="004E766E" w:rsidRPr="00CF0EF8">
          <w:rPr>
            <w:rStyle w:val="Hyperlink"/>
          </w:rPr>
          <w:t>Wild fires</w:t>
        </w:r>
      </w:hyperlink>
    </w:p>
    <w:p w:rsidR="006D3574" w:rsidRDefault="006D3574">
      <w:pPr>
        <w:rPr>
          <w:b/>
        </w:rPr>
      </w:pPr>
      <w:r>
        <w:rPr>
          <w:b/>
        </w:rPr>
        <w:br w:type="page"/>
      </w:r>
    </w:p>
    <w:p w:rsidR="00DE6E94" w:rsidRPr="00BB2C5C" w:rsidRDefault="00DE6E94" w:rsidP="004F6AE0">
      <w:pPr>
        <w:rPr>
          <w:b/>
        </w:rPr>
      </w:pPr>
      <w:r w:rsidRPr="00BB2C5C">
        <w:rPr>
          <w:b/>
        </w:rPr>
        <w:t xml:space="preserve">Monthly </w:t>
      </w:r>
      <w:r w:rsidR="00F92767">
        <w:rPr>
          <w:b/>
        </w:rPr>
        <w:t xml:space="preserve">Fire Kills </w:t>
      </w:r>
      <w:r w:rsidRPr="00BB2C5C">
        <w:rPr>
          <w:b/>
        </w:rPr>
        <w:t xml:space="preserve">safety campaigns: </w:t>
      </w:r>
    </w:p>
    <w:p w:rsidR="00732D01" w:rsidRPr="00BB2C5C" w:rsidRDefault="000F4700" w:rsidP="004F6AE0">
      <w:hyperlink w:anchor="January" w:history="1">
        <w:r w:rsidR="00DE6E94" w:rsidRPr="008D317C">
          <w:rPr>
            <w:rStyle w:val="Hyperlink"/>
          </w:rPr>
          <w:t>January</w:t>
        </w:r>
      </w:hyperlink>
    </w:p>
    <w:p w:rsidR="00DE6E94" w:rsidRPr="00BB2C5C" w:rsidRDefault="000F4700" w:rsidP="004F6AE0">
      <w:hyperlink w:anchor="February" w:history="1">
        <w:r w:rsidR="00DE6E94" w:rsidRPr="008D317C">
          <w:rPr>
            <w:rStyle w:val="Hyperlink"/>
          </w:rPr>
          <w:t>February</w:t>
        </w:r>
      </w:hyperlink>
    </w:p>
    <w:p w:rsidR="00DE6E94" w:rsidRPr="00BB2C5C" w:rsidRDefault="000F4700" w:rsidP="004F6AE0">
      <w:hyperlink w:anchor="March" w:history="1">
        <w:r w:rsidR="00DE6E94" w:rsidRPr="008D317C">
          <w:rPr>
            <w:rStyle w:val="Hyperlink"/>
          </w:rPr>
          <w:t>March</w:t>
        </w:r>
      </w:hyperlink>
    </w:p>
    <w:p w:rsidR="00DE6E94" w:rsidRPr="00BB2C5C" w:rsidRDefault="000F4700" w:rsidP="004F6AE0">
      <w:hyperlink w:anchor="April" w:history="1">
        <w:r w:rsidR="00DE6E94" w:rsidRPr="008D317C">
          <w:rPr>
            <w:rStyle w:val="Hyperlink"/>
          </w:rPr>
          <w:t>April</w:t>
        </w:r>
      </w:hyperlink>
    </w:p>
    <w:p w:rsidR="00DE6E94" w:rsidRPr="00BB2C5C" w:rsidRDefault="000F4700" w:rsidP="004F6AE0">
      <w:hyperlink w:anchor="May" w:history="1">
        <w:r w:rsidR="00DE6E94" w:rsidRPr="008D317C">
          <w:rPr>
            <w:rStyle w:val="Hyperlink"/>
          </w:rPr>
          <w:t>May</w:t>
        </w:r>
      </w:hyperlink>
    </w:p>
    <w:p w:rsidR="00DE6E94" w:rsidRPr="00BB2C5C" w:rsidRDefault="000F4700" w:rsidP="004F6AE0">
      <w:hyperlink w:anchor="June" w:history="1">
        <w:r w:rsidR="00DE6E94" w:rsidRPr="008D317C">
          <w:rPr>
            <w:rStyle w:val="Hyperlink"/>
          </w:rPr>
          <w:t>June</w:t>
        </w:r>
      </w:hyperlink>
      <w:r w:rsidR="00DE6E94" w:rsidRPr="00BB2C5C">
        <w:t xml:space="preserve"> </w:t>
      </w:r>
    </w:p>
    <w:p w:rsidR="00DE6E94" w:rsidRPr="00BB2C5C" w:rsidRDefault="000F4700" w:rsidP="004F6AE0">
      <w:hyperlink w:anchor="July" w:history="1">
        <w:r w:rsidR="00DE6E94" w:rsidRPr="008D317C">
          <w:rPr>
            <w:rStyle w:val="Hyperlink"/>
          </w:rPr>
          <w:t>July</w:t>
        </w:r>
      </w:hyperlink>
    </w:p>
    <w:p w:rsidR="00DE6E94" w:rsidRPr="00BB2C5C" w:rsidRDefault="000F4700" w:rsidP="004F6AE0">
      <w:hyperlink w:anchor="August" w:history="1">
        <w:r w:rsidR="00DE6E94" w:rsidRPr="008D317C">
          <w:rPr>
            <w:rStyle w:val="Hyperlink"/>
          </w:rPr>
          <w:t>August</w:t>
        </w:r>
      </w:hyperlink>
    </w:p>
    <w:p w:rsidR="00DE6E94" w:rsidRPr="00BB2C5C" w:rsidRDefault="000F4700" w:rsidP="004F6AE0">
      <w:hyperlink w:anchor="September" w:history="1">
        <w:r w:rsidR="00DE6E94" w:rsidRPr="008D317C">
          <w:rPr>
            <w:rStyle w:val="Hyperlink"/>
          </w:rPr>
          <w:t>September</w:t>
        </w:r>
      </w:hyperlink>
    </w:p>
    <w:p w:rsidR="00DE6E94" w:rsidRPr="00BB2C5C" w:rsidRDefault="000F4700" w:rsidP="004F6AE0">
      <w:hyperlink w:anchor="October" w:history="1">
        <w:r w:rsidR="00DE6E94" w:rsidRPr="008D317C">
          <w:rPr>
            <w:rStyle w:val="Hyperlink"/>
          </w:rPr>
          <w:t>October</w:t>
        </w:r>
      </w:hyperlink>
    </w:p>
    <w:p w:rsidR="00DE6E94" w:rsidRPr="00BB2C5C" w:rsidRDefault="000F4700" w:rsidP="004F6AE0">
      <w:hyperlink w:anchor="November" w:history="1">
        <w:r w:rsidR="00DE6E94" w:rsidRPr="008D317C">
          <w:rPr>
            <w:rStyle w:val="Hyperlink"/>
          </w:rPr>
          <w:t>November</w:t>
        </w:r>
      </w:hyperlink>
    </w:p>
    <w:p w:rsidR="00DE6E94" w:rsidRPr="00BB2C5C" w:rsidRDefault="000F4700" w:rsidP="004F6AE0">
      <w:hyperlink w:anchor="December" w:history="1">
        <w:r w:rsidR="00DE6E94" w:rsidRPr="008D317C">
          <w:rPr>
            <w:rStyle w:val="Hyperlink"/>
          </w:rPr>
          <w:t>December</w:t>
        </w:r>
      </w:hyperlink>
    </w:p>
    <w:p w:rsidR="00DE6E94" w:rsidRDefault="00DE6E94"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F92767" w:rsidRDefault="00F92767" w:rsidP="003B47BE">
      <w:pPr>
        <w:spacing w:line="360" w:lineRule="auto"/>
        <w:rPr>
          <w:b/>
        </w:rPr>
      </w:pPr>
    </w:p>
    <w:p w:rsidR="006D3574" w:rsidRDefault="006D3574">
      <w:pPr>
        <w:rPr>
          <w:b/>
        </w:rPr>
      </w:pPr>
      <w:r>
        <w:rPr>
          <w:b/>
        </w:rPr>
        <w:br w:type="page"/>
      </w:r>
    </w:p>
    <w:p w:rsidR="006D3574" w:rsidRPr="00BB2C5C" w:rsidRDefault="006D3574" w:rsidP="003B47BE">
      <w:pPr>
        <w:spacing w:line="360" w:lineRule="auto"/>
        <w:rPr>
          <w:b/>
        </w:rPr>
        <w:sectPr w:rsidR="006D3574" w:rsidRPr="00BB2C5C" w:rsidSect="00DE6E94">
          <w:type w:val="continuous"/>
          <w:pgSz w:w="11907" w:h="16839" w:code="9"/>
          <w:pgMar w:top="1440" w:right="1440" w:bottom="1440" w:left="1440" w:header="708" w:footer="708" w:gutter="0"/>
          <w:cols w:num="2" w:space="708"/>
          <w:titlePg/>
          <w:docGrid w:linePitch="360"/>
        </w:sectPr>
      </w:pPr>
    </w:p>
    <w:p w:rsidR="003B47BE" w:rsidRPr="00BB2C5C" w:rsidRDefault="003B47BE" w:rsidP="003B47BE">
      <w:pPr>
        <w:spacing w:line="360" w:lineRule="auto"/>
        <w:rPr>
          <w:b/>
        </w:rPr>
      </w:pPr>
      <w:bookmarkStart w:id="5" w:name="Logon"/>
      <w:bookmarkEnd w:id="5"/>
      <w:r w:rsidRPr="00BB2C5C">
        <w:rPr>
          <w:b/>
        </w:rPr>
        <w:t>Logging on to the News Desk to add an incident</w:t>
      </w:r>
    </w:p>
    <w:p w:rsidR="003B47BE" w:rsidRPr="00BB2C5C" w:rsidRDefault="003B47BE" w:rsidP="003B47BE">
      <w:pPr>
        <w:spacing w:line="360" w:lineRule="auto"/>
      </w:pPr>
      <w:r w:rsidRPr="00BB2C5C">
        <w:rPr>
          <w:b/>
        </w:rPr>
        <w:t>Step 1</w:t>
      </w:r>
      <w:r w:rsidRPr="00BB2C5C">
        <w:t xml:space="preserve"> - Log on to add an incident making sure you only use Internet Explorer as Google Chrome is not currently compatible.  </w:t>
      </w:r>
    </w:p>
    <w:p w:rsidR="003B47BE" w:rsidRPr="00BB2C5C" w:rsidRDefault="003B47BE" w:rsidP="003B47BE">
      <w:pPr>
        <w:spacing w:line="360" w:lineRule="auto"/>
      </w:pPr>
      <w:r w:rsidRPr="00BB2C5C">
        <w:t>Save this link as a bookmark to your bar:</w:t>
      </w:r>
    </w:p>
    <w:p w:rsidR="00D324E8" w:rsidRPr="00D324E8" w:rsidRDefault="000F4700" w:rsidP="00D324E8">
      <w:pPr>
        <w:rPr>
          <w:b/>
          <w:sz w:val="24"/>
          <w:szCs w:val="24"/>
        </w:rPr>
      </w:pPr>
      <w:hyperlink r:id="rId21" w:history="1">
        <w:r w:rsidR="00D324E8" w:rsidRPr="00D324E8">
          <w:rPr>
            <w:rStyle w:val="Hyperlink"/>
            <w:b/>
            <w:sz w:val="24"/>
            <w:szCs w:val="24"/>
          </w:rPr>
          <w:t>https://db.cornwall.gov.uk/fbnews/admin/login.asp</w:t>
        </w:r>
      </w:hyperlink>
    </w:p>
    <w:p w:rsidR="003B47BE" w:rsidRPr="00BB2C5C" w:rsidRDefault="00D324E8" w:rsidP="00D324E8">
      <w:pPr>
        <w:spacing w:line="360" w:lineRule="auto"/>
        <w:rPr>
          <w:b/>
        </w:rPr>
      </w:pPr>
      <w:r w:rsidRPr="00BB2C5C">
        <w:t xml:space="preserve"> </w:t>
      </w:r>
      <w:r w:rsidR="003B47BE" w:rsidRPr="00BB2C5C">
        <w:t xml:space="preserve">(If you have forgotten your log in details, email the </w:t>
      </w:r>
      <w:hyperlink r:id="rId22" w:history="1">
        <w:r w:rsidR="003B47BE" w:rsidRPr="00BB2C5C">
          <w:rPr>
            <w:rStyle w:val="Hyperlink"/>
          </w:rPr>
          <w:t>infohub@fire.cornwall.gov.uk</w:t>
        </w:r>
      </w:hyperlink>
      <w:r w:rsidR="003B47BE" w:rsidRPr="00BB2C5C">
        <w:t xml:space="preserve"> and your password will be reset)</w:t>
      </w:r>
    </w:p>
    <w:p w:rsidR="003B47BE" w:rsidRPr="00BB2C5C" w:rsidRDefault="003B47BE" w:rsidP="003B47BE">
      <w:pPr>
        <w:spacing w:line="360" w:lineRule="auto"/>
      </w:pPr>
      <w:r w:rsidRPr="00BB2C5C">
        <w:rPr>
          <w:b/>
        </w:rPr>
        <w:t>Step 2</w:t>
      </w:r>
      <w:r w:rsidRPr="00BB2C5C">
        <w:t xml:space="preserve"> - Fill out the details of the incident – Title of news item, location of incident, date &amp; time of incident.</w:t>
      </w:r>
    </w:p>
    <w:p w:rsidR="003B47BE" w:rsidRPr="00BB2C5C" w:rsidRDefault="003B47BE" w:rsidP="003B47BE">
      <w:pPr>
        <w:spacing w:line="360" w:lineRule="auto"/>
      </w:pPr>
      <w:r w:rsidRPr="006C231A">
        <w:rPr>
          <w:b/>
        </w:rPr>
        <w:t>Step 3</w:t>
      </w:r>
      <w:r w:rsidRPr="00BB2C5C">
        <w:t xml:space="preserve"> - Using this template, we advise you to fill out the details of the news item in the space provided below to automatically check your spelling.</w:t>
      </w:r>
    </w:p>
    <w:sdt>
      <w:sdtPr>
        <w:rPr>
          <w:b/>
          <w:i/>
        </w:rPr>
        <w:id w:val="-13227628"/>
        <w:placeholder>
          <w:docPart w:val="DBFCED6BD76544828785C90D5D759049"/>
        </w:placeholder>
      </w:sdtPr>
      <w:sdtEndPr>
        <w:rPr>
          <w:i w:val="0"/>
        </w:rPr>
      </w:sdtEndPr>
      <w:sdtContent>
        <w:p w:rsidR="003B47BE" w:rsidRPr="00BB2C5C" w:rsidRDefault="003B47BE" w:rsidP="003B47BE">
          <w:pPr>
            <w:spacing w:line="360" w:lineRule="auto"/>
            <w:rPr>
              <w:b/>
            </w:rPr>
          </w:pPr>
          <w:r w:rsidRPr="00BB2C5C">
            <w:rPr>
              <w:b/>
              <w:i/>
            </w:rPr>
            <w:t xml:space="preserve">Type </w:t>
          </w:r>
          <w:r w:rsidR="00BA1A2A">
            <w:rPr>
              <w:b/>
              <w:i/>
            </w:rPr>
            <w:t>your draft incident update here</w:t>
          </w:r>
        </w:p>
      </w:sdtContent>
    </w:sdt>
    <w:p w:rsidR="003B47BE" w:rsidRPr="00BB2C5C" w:rsidRDefault="003B47BE" w:rsidP="003B47BE">
      <w:pPr>
        <w:spacing w:line="360" w:lineRule="auto"/>
      </w:pPr>
      <w:r w:rsidRPr="00BB2C5C">
        <w:rPr>
          <w:b/>
        </w:rPr>
        <w:t>Step 4</w:t>
      </w:r>
      <w:r w:rsidRPr="00BB2C5C">
        <w:t xml:space="preserve"> – Highlight your text above and copy (ctrl c) and paste (ctrl v) it into the large section – </w:t>
      </w:r>
      <w:r w:rsidRPr="00BB2C5C">
        <w:rPr>
          <w:b/>
          <w:i/>
        </w:rPr>
        <w:t>“Details of the news item”</w:t>
      </w:r>
      <w:r w:rsidRPr="00BB2C5C">
        <w:t>.</w:t>
      </w:r>
    </w:p>
    <w:p w:rsidR="003B47BE" w:rsidRPr="00BB2C5C" w:rsidRDefault="003B47BE" w:rsidP="003B47BE">
      <w:pPr>
        <w:spacing w:line="360" w:lineRule="auto"/>
      </w:pPr>
      <w:r w:rsidRPr="00BB2C5C">
        <w:rPr>
          <w:b/>
        </w:rPr>
        <w:t>Step 5</w:t>
      </w:r>
      <w:r w:rsidRPr="00BB2C5C">
        <w:t xml:space="preserve"> – If beneficial, link to a related item and add the supporting text (found in the table below) and add it with your information to direct people to more information on the Cornwall Fire, Rescue and Community Safety Service website.  </w:t>
      </w:r>
    </w:p>
    <w:p w:rsidR="003B47BE" w:rsidRPr="00BB2C5C" w:rsidRDefault="003B47BE" w:rsidP="003B47BE">
      <w:pPr>
        <w:rPr>
          <w:b/>
        </w:rPr>
      </w:pPr>
      <w:r w:rsidRPr="00BB2C5C">
        <w:rPr>
          <w:b/>
        </w:rPr>
        <w:t xml:space="preserve">Things to note: </w:t>
      </w:r>
    </w:p>
    <w:p w:rsidR="003B47BE" w:rsidRPr="00BB2C5C" w:rsidRDefault="003B47BE" w:rsidP="003B47BE">
      <w:r w:rsidRPr="00BB2C5C">
        <w:t>The</w:t>
      </w:r>
      <w:r w:rsidR="006C231A">
        <w:t xml:space="preserve"> Business</w:t>
      </w:r>
      <w:r w:rsidRPr="00BB2C5C">
        <w:t xml:space="preserve"> Support team will proof read all incident updates and amend any logs as necessary. They are there to support the communications of the Service so keep them updated as much as possible during the weekday 8am – 5pm.</w:t>
      </w:r>
    </w:p>
    <w:p w:rsidR="003B47BE" w:rsidRPr="00BB2C5C" w:rsidRDefault="003B47BE" w:rsidP="003B47BE">
      <w:pPr>
        <w:pStyle w:val="ListParagraph"/>
        <w:numPr>
          <w:ilvl w:val="0"/>
          <w:numId w:val="14"/>
        </w:numPr>
      </w:pPr>
      <w:r w:rsidRPr="00BB2C5C">
        <w:t xml:space="preserve">Remember to only abbreviate a term when it has been written in full first. Those viewing our updates do not understand the terminology so we must use plain English at all times. </w:t>
      </w:r>
    </w:p>
    <w:p w:rsidR="003B47BE" w:rsidRPr="00BB2C5C" w:rsidRDefault="003B47BE" w:rsidP="003B47BE">
      <w:pPr>
        <w:pStyle w:val="ListParagraph"/>
        <w:numPr>
          <w:ilvl w:val="0"/>
          <w:numId w:val="14"/>
        </w:numPr>
      </w:pPr>
      <w:r w:rsidRPr="00BB2C5C">
        <w:t>Never refer to a road traffic accident (RTA) – it must be written as a road traffic collision (RTC).</w:t>
      </w:r>
    </w:p>
    <w:p w:rsidR="00361440" w:rsidRPr="00BB2C5C" w:rsidRDefault="003B47BE" w:rsidP="00361440">
      <w:pPr>
        <w:pStyle w:val="ListParagraph"/>
        <w:numPr>
          <w:ilvl w:val="0"/>
          <w:numId w:val="14"/>
        </w:numPr>
      </w:pPr>
      <w:r w:rsidRPr="00BB2C5C">
        <w:t xml:space="preserve">Add an update if further information about an incident is obtained that may be of use to the public / press. This avoids the media contacting us directly asking for more information.  </w:t>
      </w:r>
    </w:p>
    <w:p w:rsidR="00361440" w:rsidRPr="00BB2C5C" w:rsidRDefault="00361440" w:rsidP="00361440">
      <w:pPr>
        <w:pStyle w:val="ListParagraph"/>
      </w:pPr>
    </w:p>
    <w:p w:rsidR="00361440" w:rsidRPr="00BB2C5C" w:rsidRDefault="00361440" w:rsidP="00361440">
      <w:pPr>
        <w:pStyle w:val="ListParagraph"/>
        <w:ind w:left="0"/>
      </w:pPr>
    </w:p>
    <w:p w:rsidR="00361440" w:rsidRPr="00BB2C5C" w:rsidRDefault="000F4700" w:rsidP="00361440">
      <w:pPr>
        <w:pStyle w:val="ListParagraph"/>
        <w:ind w:left="0"/>
      </w:pPr>
      <w:hyperlink w:anchor="Links" w:history="1">
        <w:r w:rsidR="00361440" w:rsidRPr="00BB2C5C">
          <w:rPr>
            <w:rStyle w:val="Hyperlink"/>
          </w:rPr>
          <w:t>Return to top</w:t>
        </w:r>
      </w:hyperlink>
    </w:p>
    <w:p w:rsidR="004F6AE0" w:rsidRPr="00BB2C5C" w:rsidRDefault="004F6AE0" w:rsidP="004F6AE0">
      <w:pPr>
        <w:rPr>
          <w:b/>
          <w:u w:val="single"/>
        </w:rPr>
      </w:pPr>
      <w:bookmarkStart w:id="6" w:name="Animal"/>
      <w:bookmarkEnd w:id="6"/>
      <w:r w:rsidRPr="00BB2C5C">
        <w:rPr>
          <w:b/>
          <w:u w:val="single"/>
        </w:rPr>
        <w:t>Animal rescues</w:t>
      </w:r>
    </w:p>
    <w:p w:rsidR="004F6AE0" w:rsidRPr="00BB2C5C" w:rsidRDefault="004F6AE0" w:rsidP="004F6AE0">
      <w:r w:rsidRPr="00BB2C5C">
        <w:t xml:space="preserve">For further details on how we respond to animal rescues, visit the link below where more information and advice can be found. </w:t>
      </w:r>
    </w:p>
    <w:p w:rsidR="004F6AE0" w:rsidRPr="00BB2C5C" w:rsidRDefault="004F6AE0" w:rsidP="004F6AE0">
      <w:pPr>
        <w:rPr>
          <w:b/>
        </w:rPr>
      </w:pPr>
      <w:r w:rsidRPr="00BB2C5C">
        <w:rPr>
          <w:b/>
        </w:rPr>
        <w:t xml:space="preserve">Link- </w:t>
      </w:r>
      <w:hyperlink r:id="rId23" w:history="1">
        <w:r w:rsidR="00C01BB0" w:rsidRPr="00E915E5">
          <w:rPr>
            <w:rStyle w:val="Hyperlink"/>
          </w:rPr>
          <w:t>http://bit.ly/2rg7MsS</w:t>
        </w:r>
      </w:hyperlink>
    </w:p>
    <w:p w:rsidR="0017013E" w:rsidRPr="00BB2C5C" w:rsidRDefault="004F6AE0" w:rsidP="004F6AE0">
      <w:r w:rsidRPr="00BB2C5C">
        <w:rPr>
          <w:b/>
        </w:rPr>
        <w:t>Image - This can sometimes be images taken from the incident; pictures taken must have the permission of an Incident Commander and the individual/s involved.  If there are no images just stick to using the above text and link.</w:t>
      </w:r>
      <w:r w:rsidRPr="00BB2C5C">
        <w:t xml:space="preserve"> </w:t>
      </w:r>
    </w:p>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DF4C2F" w:rsidRPr="00BB2C5C" w:rsidRDefault="000F4700" w:rsidP="00361440">
      <w:pPr>
        <w:pStyle w:val="ListParagraph"/>
        <w:ind w:left="0"/>
      </w:pPr>
      <w:hyperlink w:anchor="Links" w:history="1">
        <w:r w:rsidR="00361440" w:rsidRPr="00BB2C5C">
          <w:rPr>
            <w:rStyle w:val="Hyperlink"/>
          </w:rPr>
          <w:t>Return to top</w:t>
        </w:r>
      </w:hyperlink>
    </w:p>
    <w:p w:rsidR="004F6AE0" w:rsidRPr="00BB2C5C" w:rsidRDefault="004F6AE0" w:rsidP="004F6AE0">
      <w:bookmarkStart w:id="7" w:name="Arson"/>
      <w:bookmarkEnd w:id="7"/>
      <w:r w:rsidRPr="00BB2C5C">
        <w:rPr>
          <w:b/>
          <w:u w:val="single"/>
        </w:rPr>
        <w:t>Arson</w:t>
      </w:r>
      <w:r w:rsidR="00952F4A" w:rsidRPr="00BB2C5C">
        <w:rPr>
          <w:b/>
          <w:u w:val="single"/>
        </w:rPr>
        <w:t xml:space="preserve"> – also within ‘Fire Investigation dog’</w:t>
      </w:r>
    </w:p>
    <w:p w:rsidR="00E5222E" w:rsidRPr="00E5222E" w:rsidRDefault="00E5222E" w:rsidP="00E5222E">
      <w:pPr>
        <w:rPr>
          <w:b/>
          <w:i/>
        </w:rPr>
      </w:pPr>
      <w:r>
        <w:rPr>
          <w:b/>
          <w:i/>
        </w:rPr>
        <w:t>General text to use</w:t>
      </w:r>
      <w:r w:rsidRPr="00E5222E">
        <w:rPr>
          <w:b/>
          <w:i/>
        </w:rPr>
        <w:t xml:space="preserve">: </w:t>
      </w:r>
    </w:p>
    <w:p w:rsidR="00E5222E" w:rsidRDefault="00E5222E" w:rsidP="00E5222E">
      <w:r>
        <w:t xml:space="preserve">Anyone with information on fires being deliberately started in the countryside are advised to anonymously call </w:t>
      </w:r>
      <w:proofErr w:type="spellStart"/>
      <w:r>
        <w:t>Crimestoppers</w:t>
      </w:r>
      <w:proofErr w:type="spellEnd"/>
      <w:r>
        <w:t xml:space="preserve"> free on 0800 555 111 or contact Devon and Cornwall Police on 101 with information.</w:t>
      </w:r>
    </w:p>
    <w:p w:rsidR="00E5222E" w:rsidRDefault="00E5222E" w:rsidP="00E5222E">
      <w:r>
        <w:t>Arson puts both the public and firefighters at unnecessary risk. It ties up resources that could be in demand for other more serious incidents.</w:t>
      </w:r>
    </w:p>
    <w:p w:rsidR="00E5222E" w:rsidRDefault="00E5222E" w:rsidP="00E5222E">
      <w:r>
        <w:t>A lot of Cornwall is covered by on-call firefighters, so there's also a significant cost to each incident.</w:t>
      </w:r>
    </w:p>
    <w:p w:rsidR="00E5222E" w:rsidRPr="00E5222E" w:rsidRDefault="00E5222E" w:rsidP="00952F4A">
      <w:pPr>
        <w:rPr>
          <w:b/>
          <w:i/>
        </w:rPr>
      </w:pPr>
      <w:r>
        <w:rPr>
          <w:b/>
          <w:i/>
        </w:rPr>
        <w:t>Text for when i</w:t>
      </w:r>
      <w:r w:rsidRPr="00E5222E">
        <w:rPr>
          <w:b/>
          <w:i/>
        </w:rPr>
        <w:t xml:space="preserve">ncident where the fire dog is used: </w:t>
      </w:r>
    </w:p>
    <w:p w:rsidR="00952F4A" w:rsidRPr="00BB2C5C" w:rsidRDefault="00952F4A" w:rsidP="00952F4A">
      <w:r w:rsidRPr="00BB2C5C">
        <w:t>Cornwall Fire and Rescue Service are one of a handful of services within the UK to employ the services of their own fire investigation dog team.</w:t>
      </w:r>
    </w:p>
    <w:p w:rsidR="00952F4A" w:rsidRPr="00BB2C5C" w:rsidRDefault="00952F4A" w:rsidP="00952F4A">
      <w:r w:rsidRPr="00BB2C5C">
        <w:t>The dogs are used as a tool to search cold, post-fire scenes for the presence of flammable and ignitable liquids that could have been used to start or promote fires deliberately.</w:t>
      </w:r>
    </w:p>
    <w:p w:rsidR="00952F4A" w:rsidRPr="00BB2C5C" w:rsidRDefault="00952F4A" w:rsidP="00952F4A">
      <w:r w:rsidRPr="00BB2C5C">
        <w:t>Arson does not only threaten lives and damage property it has a detrimental effect on communities and the lives of people within them.</w:t>
      </w:r>
    </w:p>
    <w:p w:rsidR="00952F4A" w:rsidRPr="00BB2C5C" w:rsidRDefault="00952F4A" w:rsidP="00952F4A">
      <w:r w:rsidRPr="00BB2C5C">
        <w:t xml:space="preserve">Anyone with information on fires being deliberately started are advised to anonymously call </w:t>
      </w:r>
      <w:proofErr w:type="spellStart"/>
      <w:r w:rsidRPr="00BB2C5C">
        <w:t>Crimestoppers</w:t>
      </w:r>
      <w:proofErr w:type="spellEnd"/>
      <w:r w:rsidRPr="00BB2C5C">
        <w:t xml:space="preserve"> free on 0800 555 111 or contact Devon and Cornwall Police on 101 with information.</w:t>
      </w:r>
    </w:p>
    <w:p w:rsidR="004F6AE0" w:rsidRPr="00BB2C5C" w:rsidRDefault="004F6AE0" w:rsidP="004F6AE0">
      <w:r w:rsidRPr="00BB2C5C">
        <w:t xml:space="preserve">Help protect </w:t>
      </w:r>
      <w:proofErr w:type="gramStart"/>
      <w:r w:rsidRPr="00BB2C5C">
        <w:t>yourself</w:t>
      </w:r>
      <w:proofErr w:type="gramEnd"/>
      <w:r w:rsidRPr="00BB2C5C">
        <w:t>, friends, family and others from the threat of arson by viewing our information on our website which is available from the link below:</w:t>
      </w:r>
    </w:p>
    <w:p w:rsidR="004F6AE0" w:rsidRPr="00BB2C5C" w:rsidRDefault="004F6AE0" w:rsidP="004F6AE0">
      <w:r w:rsidRPr="00BB2C5C">
        <w:rPr>
          <w:b/>
        </w:rPr>
        <w:t>Copy this link into the link bar -</w:t>
      </w:r>
      <w:r w:rsidRPr="00BB2C5C">
        <w:t xml:space="preserve"> </w:t>
      </w:r>
      <w:hyperlink r:id="rId24" w:history="1">
        <w:r w:rsidR="008240E7" w:rsidRPr="007E3642">
          <w:rPr>
            <w:rStyle w:val="Hyperlink"/>
          </w:rPr>
          <w:t>http://bit.ly/2iAfKfa</w:t>
        </w:r>
      </w:hyperlink>
      <w:r w:rsidR="008240E7">
        <w:t xml:space="preserve"> </w:t>
      </w:r>
    </w:p>
    <w:p w:rsidR="00117BDA" w:rsidRPr="00BB2C5C" w:rsidRDefault="00117BDA" w:rsidP="00117BDA">
      <w:pPr>
        <w:rPr>
          <w:color w:val="571067"/>
          <w:u w:val="single" w:color="571067"/>
        </w:rPr>
      </w:pPr>
      <w:r>
        <w:rPr>
          <w:b/>
        </w:rPr>
        <w:t>Image</w:t>
      </w:r>
      <w:r w:rsidR="004F6AE0" w:rsidRPr="00BB2C5C">
        <w:rPr>
          <w:b/>
        </w:rPr>
        <w:t xml:space="preserve"> –</w:t>
      </w:r>
      <w:r w:rsidR="004D5CDB" w:rsidRPr="00BB2C5C">
        <w:rPr>
          <w:b/>
        </w:rPr>
        <w:t xml:space="preserve"> </w:t>
      </w:r>
      <w:hyperlink r:id="rId25" w:history="1">
        <w:r w:rsidR="0045158E">
          <w:rPr>
            <w:rStyle w:val="Hyperlink"/>
          </w:rPr>
          <w:t>\\cc\root\fire\ref\TEMPLATE\CriticalControl_NewsDesk\Images\Logos</w:t>
        </w:r>
      </w:hyperlink>
    </w:p>
    <w:p w:rsidR="004F6AE0" w:rsidRPr="00BB2C5C" w:rsidRDefault="00117BDA" w:rsidP="004F6AE0">
      <w:pPr>
        <w:rPr>
          <w:b/>
        </w:rPr>
      </w:pPr>
      <w:r w:rsidRPr="00BB2C5C">
        <w:rPr>
          <w:b/>
          <w:noProof/>
          <w:lang w:eastAsia="en-GB"/>
        </w:rPr>
        <w:drawing>
          <wp:anchor distT="0" distB="0" distL="114300" distR="114300" simplePos="0" relativeHeight="251707392" behindDoc="1" locked="0" layoutInCell="1" allowOverlap="1" wp14:anchorId="7F237BB4" wp14:editId="0F4DB58F">
            <wp:simplePos x="0" y="0"/>
            <wp:positionH relativeFrom="column">
              <wp:posOffset>878205</wp:posOffset>
            </wp:positionH>
            <wp:positionV relativeFrom="paragraph">
              <wp:posOffset>240665</wp:posOffset>
            </wp:positionV>
            <wp:extent cx="3933825" cy="1162050"/>
            <wp:effectExtent l="0" t="0" r="9525" b="0"/>
            <wp:wrapThrough wrapText="bothSides">
              <wp:wrapPolygon edited="0">
                <wp:start x="0" y="0"/>
                <wp:lineTo x="0" y="21246"/>
                <wp:lineTo x="21548" y="21246"/>
                <wp:lineTo x="2154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png"/>
                    <pic:cNvPicPr/>
                  </pic:nvPicPr>
                  <pic:blipFill>
                    <a:blip r:embed="rId26">
                      <a:extLst>
                        <a:ext uri="{28A0092B-C50C-407E-A947-70E740481C1C}">
                          <a14:useLocalDpi xmlns:a14="http://schemas.microsoft.com/office/drawing/2010/main" val="0"/>
                        </a:ext>
                      </a:extLst>
                    </a:blip>
                    <a:stretch>
                      <a:fillRect/>
                    </a:stretch>
                  </pic:blipFill>
                  <pic:spPr>
                    <a:xfrm>
                      <a:off x="0" y="0"/>
                      <a:ext cx="3933825" cy="1162050"/>
                    </a:xfrm>
                    <a:prstGeom prst="rect">
                      <a:avLst/>
                    </a:prstGeom>
                  </pic:spPr>
                </pic:pic>
              </a:graphicData>
            </a:graphic>
            <wp14:sizeRelH relativeFrom="page">
              <wp14:pctWidth>0</wp14:pctWidth>
            </wp14:sizeRelH>
            <wp14:sizeRelV relativeFrom="page">
              <wp14:pctHeight>0</wp14:pctHeight>
            </wp14:sizeRelV>
          </wp:anchor>
        </w:drawing>
      </w:r>
      <w:r w:rsidR="004F6AE0" w:rsidRPr="00BB2C5C">
        <w:rPr>
          <w:rFonts w:eastAsia="Times New Roman" w:cs="Times New Roman"/>
          <w:snapToGrid w:val="0"/>
          <w:color w:val="000000"/>
          <w:w w:val="0"/>
          <w:u w:color="000000"/>
          <w:bdr w:val="none" w:sz="0" w:space="0" w:color="000000"/>
          <w:shd w:val="clear" w:color="000000" w:fill="000000"/>
          <w:lang w:val="x-none" w:eastAsia="x-none" w:bidi="x-none"/>
        </w:rPr>
        <w:t xml:space="preserve"> </w:t>
      </w:r>
    </w:p>
    <w:p w:rsidR="004F6AE0" w:rsidRPr="00BB2C5C" w:rsidRDefault="004F6AE0" w:rsidP="004F6AE0"/>
    <w:p w:rsidR="004F6AE0" w:rsidRPr="00BB2C5C" w:rsidRDefault="004F6AE0" w:rsidP="004F6AE0"/>
    <w:p w:rsidR="004F6AE0" w:rsidRPr="00BB2C5C" w:rsidRDefault="004F6AE0" w:rsidP="004F6AE0">
      <w:pPr>
        <w:rPr>
          <w:b/>
          <w:u w:val="single"/>
        </w:rPr>
      </w:pPr>
    </w:p>
    <w:p w:rsidR="004F6AE0" w:rsidRPr="00BB2C5C" w:rsidRDefault="004F6AE0" w:rsidP="004F6AE0">
      <w:pPr>
        <w:rPr>
          <w:b/>
          <w:u w:val="single"/>
        </w:rPr>
      </w:pPr>
    </w:p>
    <w:p w:rsidR="000A66BC" w:rsidRPr="00BB2C5C" w:rsidRDefault="000A66BC" w:rsidP="007D28D5">
      <w:pPr>
        <w:spacing w:line="360" w:lineRule="auto"/>
      </w:pPr>
    </w:p>
    <w:p w:rsidR="0017013E" w:rsidRPr="00BB2C5C" w:rsidRDefault="0017013E">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0A66BC" w:rsidRPr="00BB2C5C" w:rsidRDefault="000A66BC" w:rsidP="007D28D5">
      <w:pPr>
        <w:spacing w:line="360" w:lineRule="auto"/>
        <w:rPr>
          <w:b/>
          <w:u w:val="single"/>
        </w:rPr>
      </w:pPr>
      <w:bookmarkStart w:id="8" w:name="BBQ"/>
      <w:bookmarkEnd w:id="8"/>
      <w:r w:rsidRPr="00BB2C5C">
        <w:rPr>
          <w:b/>
          <w:u w:val="single"/>
        </w:rPr>
        <w:t>Barbecues</w:t>
      </w:r>
    </w:p>
    <w:p w:rsidR="00F96176" w:rsidRPr="00BB2C5C" w:rsidRDefault="000A66BC" w:rsidP="004F6AE0">
      <w:r w:rsidRPr="00BB2C5C">
        <w:t>Although most barbecues present no problems, there have been examples of fires, serious injuries and deaths caused by the use of flammable liquids or sitting barbecues too close to fences, garden sheds, buildings or trees.  Select the related link below to view guidelines that will help ensure that everyone has a happy and safe barbecue season:</w:t>
      </w:r>
    </w:p>
    <w:p w:rsidR="000A66BC" w:rsidRPr="00BB2C5C" w:rsidRDefault="000A66BC" w:rsidP="004F6AE0">
      <w:r w:rsidRPr="00BB2C5C">
        <w:rPr>
          <w:b/>
        </w:rPr>
        <w:t>Link</w:t>
      </w:r>
      <w:r w:rsidRPr="00BB2C5C">
        <w:t xml:space="preserve"> - </w:t>
      </w:r>
      <w:hyperlink r:id="rId27" w:history="1">
        <w:r w:rsidR="00E65D89" w:rsidRPr="00BA131C">
          <w:rPr>
            <w:rStyle w:val="Hyperlink"/>
          </w:rPr>
          <w:t>http://bit.ly/MEcmZq</w:t>
        </w:r>
      </w:hyperlink>
      <w:r w:rsidR="00E65D89">
        <w:t xml:space="preserve"> </w:t>
      </w:r>
      <w:r w:rsidR="00221400">
        <w:t xml:space="preserve"> </w:t>
      </w:r>
      <w:r w:rsidRPr="00BB2C5C">
        <w:t xml:space="preserve"> </w:t>
      </w:r>
    </w:p>
    <w:p w:rsidR="0045158E" w:rsidRDefault="0045158E" w:rsidP="0045158E">
      <w:pPr>
        <w:rPr>
          <w:rStyle w:val="Hyperlink"/>
        </w:rPr>
      </w:pPr>
      <w:r w:rsidRPr="00BB2C5C">
        <w:rPr>
          <w:b/>
        </w:rPr>
        <w:t xml:space="preserve">Image - </w:t>
      </w:r>
      <w:hyperlink r:id="rId28" w:history="1">
        <w:r w:rsidRPr="00BB2C5C">
          <w:rPr>
            <w:rStyle w:val="Hyperlink"/>
          </w:rPr>
          <w:t>R:\TEMPLATE\Critical Control - News Desk\Image</w:t>
        </w:r>
        <w:r>
          <w:rPr>
            <w:rStyle w:val="Hyperlink"/>
          </w:rPr>
          <w:t>s\Campaigns</w:t>
        </w:r>
      </w:hyperlink>
    </w:p>
    <w:p w:rsidR="000A66BC" w:rsidRPr="00BB2C5C" w:rsidRDefault="000A66BC" w:rsidP="004F6AE0">
      <w:r w:rsidRPr="00BB2C5C">
        <w:rPr>
          <w:noProof/>
          <w:lang w:eastAsia="en-GB"/>
        </w:rPr>
        <w:drawing>
          <wp:inline distT="0" distB="0" distL="0" distR="0" wp14:anchorId="333AEA85" wp14:editId="7643B34D">
            <wp:extent cx="5236210" cy="2623185"/>
            <wp:effectExtent l="0" t="0" r="2540" b="5715"/>
            <wp:docPr id="12" name="Picture 12" descr="R:\TEMPLATE\Critical Control - News Desk\Images\Campaign images\Outdoors and BB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 Control - News Desk\Images\Campaign images\Outdoors and BBQ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6210" cy="2623185"/>
                    </a:xfrm>
                    <a:prstGeom prst="rect">
                      <a:avLst/>
                    </a:prstGeom>
                    <a:noFill/>
                    <a:ln>
                      <a:noFill/>
                    </a:ln>
                  </pic:spPr>
                </pic:pic>
              </a:graphicData>
            </a:graphic>
          </wp:inline>
        </w:drawing>
      </w:r>
    </w:p>
    <w:p w:rsidR="0017013E" w:rsidRPr="00BB2C5C" w:rsidRDefault="0017013E">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4F6AE0">
      <w:pPr>
        <w:rPr>
          <w:b/>
          <w:u w:val="single"/>
        </w:rPr>
      </w:pPr>
    </w:p>
    <w:p w:rsidR="007221F5" w:rsidRPr="00BB2C5C" w:rsidRDefault="007221F5" w:rsidP="007221F5">
      <w:pPr>
        <w:pStyle w:val="ListParagraph"/>
        <w:ind w:left="0"/>
      </w:pPr>
    </w:p>
    <w:p w:rsidR="007221F5" w:rsidRPr="00BB2C5C" w:rsidRDefault="000F4700" w:rsidP="007221F5">
      <w:pPr>
        <w:pStyle w:val="ListParagraph"/>
        <w:ind w:left="0"/>
      </w:pPr>
      <w:hyperlink w:anchor="Links" w:history="1">
        <w:r w:rsidR="007221F5" w:rsidRPr="00BB2C5C">
          <w:rPr>
            <w:rStyle w:val="Hyperlink"/>
          </w:rPr>
          <w:t>Return to top</w:t>
        </w:r>
      </w:hyperlink>
    </w:p>
    <w:p w:rsidR="004F6AE0" w:rsidRPr="00BB2C5C" w:rsidRDefault="004F6AE0" w:rsidP="004F6AE0">
      <w:pPr>
        <w:rPr>
          <w:b/>
          <w:u w:val="single"/>
        </w:rPr>
      </w:pPr>
      <w:bookmarkStart w:id="9" w:name="Boats"/>
      <w:bookmarkEnd w:id="9"/>
      <w:r w:rsidRPr="00BB2C5C">
        <w:rPr>
          <w:b/>
          <w:u w:val="single"/>
        </w:rPr>
        <w:t xml:space="preserve">Boat fires </w:t>
      </w:r>
    </w:p>
    <w:p w:rsidR="004F6AE0" w:rsidRPr="00BB2C5C" w:rsidRDefault="004F6AE0" w:rsidP="004F6AE0">
      <w:r w:rsidRPr="00BB2C5C">
        <w:t xml:space="preserve">Did you know that </w:t>
      </w:r>
      <w:r w:rsidR="007D3AE2">
        <w:rPr>
          <w:rFonts w:cs="Arial"/>
          <w:szCs w:val="24"/>
        </w:rPr>
        <w:t>in the past 20 years, 30 boaters were killed in boat fires and another 30 lost their lives to the highly toxic carbon monoxide (CO) gas</w:t>
      </w:r>
      <w:r w:rsidRPr="00BB2C5C">
        <w:t>? Most fires are preventable and the following link provides tips and advice on how to protect your boat and crew from fire and what to do should a fire break out.</w:t>
      </w:r>
    </w:p>
    <w:p w:rsidR="004D5CDB" w:rsidRPr="00BB2C5C" w:rsidRDefault="004F6AE0" w:rsidP="004F6AE0">
      <w:pPr>
        <w:rPr>
          <w:rStyle w:val="Hyperlink"/>
        </w:rPr>
      </w:pPr>
      <w:r w:rsidRPr="00BB2C5C">
        <w:rPr>
          <w:b/>
        </w:rPr>
        <w:t>Link -</w:t>
      </w:r>
      <w:r w:rsidRPr="00BB2C5C">
        <w:t xml:space="preserve"> </w:t>
      </w:r>
      <w:hyperlink r:id="rId30" w:history="1">
        <w:r w:rsidRPr="00BB2C5C">
          <w:rPr>
            <w:rStyle w:val="Hyperlink"/>
          </w:rPr>
          <w:t>http://bit.ly/27TG9FI</w:t>
        </w:r>
      </w:hyperlink>
    </w:p>
    <w:p w:rsidR="00117BDA" w:rsidRDefault="00117BDA" w:rsidP="00117BDA">
      <w:pPr>
        <w:rPr>
          <w:rStyle w:val="Hyperlink"/>
        </w:rPr>
      </w:pPr>
      <w:r w:rsidRPr="00BB2C5C">
        <w:rPr>
          <w:b/>
        </w:rPr>
        <w:t xml:space="preserve">Image - </w:t>
      </w:r>
      <w:hyperlink r:id="rId31" w:history="1">
        <w:r w:rsidRPr="00BB2C5C">
          <w:rPr>
            <w:rStyle w:val="Hyperlink"/>
          </w:rPr>
          <w:t>R:\TEMPLATE\Critical Control - News Desk\Image</w:t>
        </w:r>
        <w:r>
          <w:rPr>
            <w:rStyle w:val="Hyperlink"/>
          </w:rPr>
          <w:t>s\Campaigns</w:t>
        </w:r>
      </w:hyperlink>
    </w:p>
    <w:p w:rsidR="00117BDA" w:rsidRPr="00BB2C5C" w:rsidRDefault="00117BDA" w:rsidP="00117BDA">
      <w:pPr>
        <w:rPr>
          <w:color w:val="571067"/>
          <w:u w:val="single" w:color="571067"/>
        </w:rPr>
      </w:pPr>
      <w:r w:rsidRPr="00BB2C5C">
        <w:rPr>
          <w:b/>
        </w:rPr>
        <w:t xml:space="preserve">Image - </w:t>
      </w:r>
      <w:hyperlink r:id="rId32" w:history="1">
        <w:r w:rsidRPr="00BB2C5C">
          <w:rPr>
            <w:rStyle w:val="Hyperlink"/>
          </w:rPr>
          <w:t>R:\TEMPLATE\Critical Control - News Desk\Image</w:t>
        </w:r>
        <w:r>
          <w:rPr>
            <w:rStyle w:val="Hyperlink"/>
          </w:rPr>
          <w:t>s\</w:t>
        </w:r>
        <w:proofErr w:type="spellStart"/>
        <w:r>
          <w:rPr>
            <w:rStyle w:val="Hyperlink"/>
          </w:rPr>
          <w:t>LeafletCovers</w:t>
        </w:r>
        <w:proofErr w:type="spellEnd"/>
      </w:hyperlink>
    </w:p>
    <w:p w:rsidR="00117BDA" w:rsidRPr="00BB2C5C" w:rsidRDefault="00117BDA" w:rsidP="00117BDA">
      <w:pPr>
        <w:rPr>
          <w:color w:val="571067"/>
          <w:u w:val="single" w:color="571067"/>
        </w:rPr>
      </w:pPr>
      <w:r w:rsidRPr="00BB2C5C">
        <w:rPr>
          <w:b/>
          <w:noProof/>
          <w:u w:val="single"/>
          <w:lang w:eastAsia="en-GB"/>
        </w:rPr>
        <w:drawing>
          <wp:anchor distT="0" distB="0" distL="114300" distR="114300" simplePos="0" relativeHeight="251712512" behindDoc="1" locked="0" layoutInCell="1" allowOverlap="1" wp14:anchorId="1E4279A6" wp14:editId="7741A5B3">
            <wp:simplePos x="0" y="0"/>
            <wp:positionH relativeFrom="column">
              <wp:posOffset>1482725</wp:posOffset>
            </wp:positionH>
            <wp:positionV relativeFrom="paragraph">
              <wp:posOffset>215265</wp:posOffset>
            </wp:positionV>
            <wp:extent cx="3543300" cy="1771650"/>
            <wp:effectExtent l="0" t="0" r="0" b="0"/>
            <wp:wrapTight wrapText="bothSides">
              <wp:wrapPolygon edited="0">
                <wp:start x="0" y="0"/>
                <wp:lineTo x="0" y="21368"/>
                <wp:lineTo x="21484" y="21368"/>
                <wp:lineTo x="21484" y="0"/>
                <wp:lineTo x="0" y="0"/>
              </wp:wrapPolygon>
            </wp:wrapTight>
            <wp:docPr id="16" name="Picture 16" descr="H:\images\boasts news 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ages\boasts news des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rPr>
          <w:b/>
          <w:noProof/>
          <w:u w:val="single"/>
          <w:lang w:eastAsia="en-GB"/>
        </w:rPr>
        <w:drawing>
          <wp:anchor distT="0" distB="0" distL="114300" distR="114300" simplePos="0" relativeHeight="251711488" behindDoc="1" locked="0" layoutInCell="1" allowOverlap="1" wp14:anchorId="2C7EC069" wp14:editId="15A843B4">
            <wp:simplePos x="0" y="0"/>
            <wp:positionH relativeFrom="column">
              <wp:posOffset>-635</wp:posOffset>
            </wp:positionH>
            <wp:positionV relativeFrom="paragraph">
              <wp:posOffset>147320</wp:posOffset>
            </wp:positionV>
            <wp:extent cx="1238250" cy="1750695"/>
            <wp:effectExtent l="0" t="0" r="0" b="1905"/>
            <wp:wrapTight wrapText="bothSides">
              <wp:wrapPolygon edited="0">
                <wp:start x="0" y="0"/>
                <wp:lineTo x="0" y="21388"/>
                <wp:lineTo x="21268" y="21388"/>
                <wp:lineTo x="21268" y="0"/>
                <wp:lineTo x="0" y="0"/>
              </wp:wrapPolygon>
            </wp:wrapTight>
            <wp:docPr id="17" name="Picture 17" descr="H:\images\Fire_Kills boats edit news 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Fire_Kills boats edit news desk.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8250" cy="1750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CDB" w:rsidRPr="00BB2C5C" w:rsidRDefault="004D5CDB" w:rsidP="004D5CDB"/>
    <w:p w:rsidR="004D5CDB" w:rsidRPr="00BB2C5C" w:rsidRDefault="004D5CDB" w:rsidP="004F6AE0">
      <w:pPr>
        <w:rPr>
          <w:rStyle w:val="Hyperlink"/>
        </w:rPr>
      </w:pPr>
    </w:p>
    <w:p w:rsidR="004D5CDB" w:rsidRPr="00BB2C5C" w:rsidRDefault="004D5CDB" w:rsidP="004F6AE0">
      <w:pPr>
        <w:rPr>
          <w:rStyle w:val="Hyperlink"/>
        </w:rPr>
      </w:pPr>
    </w:p>
    <w:p w:rsidR="004D5CDB" w:rsidRPr="00BB2C5C" w:rsidRDefault="004D5CDB" w:rsidP="004F6AE0">
      <w:pPr>
        <w:rPr>
          <w:b/>
        </w:rPr>
      </w:pPr>
    </w:p>
    <w:p w:rsidR="004F6AE0" w:rsidRPr="00BB2C5C" w:rsidRDefault="004F6AE0" w:rsidP="004F6AE0">
      <w:pPr>
        <w:rPr>
          <w:b/>
          <w:u w:val="single"/>
        </w:rPr>
      </w:pPr>
    </w:p>
    <w:p w:rsidR="004F6AE0" w:rsidRPr="00BB2C5C" w:rsidRDefault="004F6AE0" w:rsidP="004F6AE0">
      <w:pPr>
        <w:rPr>
          <w:b/>
          <w:u w:val="single"/>
        </w:rPr>
      </w:pPr>
    </w:p>
    <w:p w:rsidR="004F6AE0" w:rsidRPr="00BB2C5C" w:rsidRDefault="004F6AE0" w:rsidP="004F6AE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70068A" w:rsidRPr="00BB2C5C" w:rsidRDefault="004D5CDB" w:rsidP="004F6AE0">
      <w:pPr>
        <w:rPr>
          <w:b/>
          <w:u w:val="single"/>
        </w:rPr>
      </w:pPr>
      <w:bookmarkStart w:id="10" w:name="Bonfires"/>
      <w:bookmarkEnd w:id="10"/>
      <w:r w:rsidRPr="00BB2C5C">
        <w:rPr>
          <w:b/>
          <w:noProof/>
          <w:u w:val="single"/>
          <w:lang w:eastAsia="en-GB"/>
        </w:rPr>
        <w:drawing>
          <wp:anchor distT="0" distB="0" distL="114300" distR="114300" simplePos="0" relativeHeight="251720704" behindDoc="0" locked="0" layoutInCell="1" allowOverlap="1" wp14:anchorId="733A15C5" wp14:editId="16622E6A">
            <wp:simplePos x="0" y="0"/>
            <wp:positionH relativeFrom="column">
              <wp:posOffset>4364990</wp:posOffset>
            </wp:positionH>
            <wp:positionV relativeFrom="paragraph">
              <wp:posOffset>-160020</wp:posOffset>
            </wp:positionV>
            <wp:extent cx="1666875" cy="2505075"/>
            <wp:effectExtent l="0" t="0" r="9525" b="9525"/>
            <wp:wrapSquare wrapText="bothSides"/>
            <wp:docPr id="15" name="Picture 15" descr="https://db.cornwall.gov.uk/fbnews/images/photos/bonfire_istock_00000426926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b.cornwall.gov.uk/fbnews/images/photos/bonfire_istock_000004269269w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70068A" w:rsidRPr="00BB2C5C">
        <w:rPr>
          <w:b/>
          <w:u w:val="single"/>
        </w:rPr>
        <w:t>Bonfires</w:t>
      </w:r>
      <w:r w:rsidRPr="00BB2C5C">
        <w:rPr>
          <w:b/>
          <w:u w:val="single"/>
        </w:rPr>
        <w:t xml:space="preserve"> – also within </w:t>
      </w:r>
      <w:r w:rsidR="000E166C" w:rsidRPr="00BB2C5C">
        <w:rPr>
          <w:b/>
          <w:u w:val="single"/>
        </w:rPr>
        <w:t>‘</w:t>
      </w:r>
      <w:r w:rsidRPr="00BB2C5C">
        <w:rPr>
          <w:b/>
          <w:u w:val="single"/>
        </w:rPr>
        <w:t xml:space="preserve">Controlled </w:t>
      </w:r>
      <w:r w:rsidR="000E166C" w:rsidRPr="00BB2C5C">
        <w:rPr>
          <w:b/>
          <w:u w:val="single"/>
        </w:rPr>
        <w:t>b</w:t>
      </w:r>
      <w:r w:rsidRPr="00BB2C5C">
        <w:rPr>
          <w:b/>
          <w:u w:val="single"/>
        </w:rPr>
        <w:t>urning</w:t>
      </w:r>
      <w:r w:rsidR="000E166C" w:rsidRPr="00BB2C5C">
        <w:rPr>
          <w:b/>
          <w:u w:val="single"/>
        </w:rPr>
        <w:t>’</w:t>
      </w:r>
    </w:p>
    <w:p w:rsidR="0070068A" w:rsidRPr="00BB2C5C" w:rsidRDefault="0070068A" w:rsidP="0070068A">
      <w:pPr>
        <w:shd w:val="clear" w:color="auto" w:fill="FFFFFF"/>
        <w:spacing w:before="100" w:beforeAutospacing="1" w:after="192" w:line="336" w:lineRule="atLeast"/>
        <w:rPr>
          <w:rFonts w:cs="Arial"/>
          <w:color w:val="333333"/>
          <w:lang w:val="en"/>
        </w:rPr>
      </w:pPr>
      <w:r w:rsidRPr="00BB2C5C">
        <w:rPr>
          <w:rFonts w:cs="Arial"/>
          <w:bCs/>
          <w:color w:val="333333"/>
          <w:lang w:val="en"/>
        </w:rPr>
        <w:t>If you are planning a large bonfire in Cornwall, inform Cornwall Fire, Rescue and Community Safety Service before you start by dialing 0203 162 2240</w:t>
      </w:r>
      <w:r w:rsidRPr="00BB2C5C">
        <w:rPr>
          <w:rFonts w:cs="Arial"/>
          <w:color w:val="333333"/>
          <w:lang w:val="en"/>
        </w:rPr>
        <w:t xml:space="preserve"> and t</w:t>
      </w:r>
      <w:r w:rsidRPr="00BB2C5C">
        <w:rPr>
          <w:rFonts w:cs="Arial"/>
          <w:bCs/>
          <w:color w:val="333333"/>
          <w:lang w:val="en"/>
        </w:rPr>
        <w:t>ell the Critical Control Operator:</w:t>
      </w:r>
    </w:p>
    <w:p w:rsidR="0070068A" w:rsidRPr="00BB2C5C" w:rsidRDefault="0070068A" w:rsidP="0070068A">
      <w:pPr>
        <w:numPr>
          <w:ilvl w:val="0"/>
          <w:numId w:val="16"/>
        </w:numPr>
        <w:shd w:val="clear" w:color="auto" w:fill="FFFFFF"/>
        <w:spacing w:before="100" w:beforeAutospacing="1" w:after="48" w:line="336" w:lineRule="atLeast"/>
        <w:rPr>
          <w:rFonts w:cs="Arial"/>
          <w:color w:val="333333"/>
          <w:lang w:val="en"/>
        </w:rPr>
      </w:pPr>
      <w:r w:rsidRPr="00BB2C5C">
        <w:rPr>
          <w:rFonts w:cs="Arial"/>
          <w:color w:val="333333"/>
          <w:lang w:val="en"/>
        </w:rPr>
        <w:t xml:space="preserve">Your location. </w:t>
      </w:r>
    </w:p>
    <w:p w:rsidR="0070068A" w:rsidRPr="00BB2C5C" w:rsidRDefault="0070068A" w:rsidP="0070068A">
      <w:pPr>
        <w:numPr>
          <w:ilvl w:val="0"/>
          <w:numId w:val="16"/>
        </w:numPr>
        <w:shd w:val="clear" w:color="auto" w:fill="FFFFFF"/>
        <w:spacing w:before="100" w:beforeAutospacing="1" w:after="48" w:line="336" w:lineRule="atLeast"/>
        <w:rPr>
          <w:rFonts w:cs="Arial"/>
          <w:color w:val="333333"/>
          <w:lang w:val="en"/>
        </w:rPr>
      </w:pPr>
      <w:r w:rsidRPr="00BB2C5C">
        <w:rPr>
          <w:rFonts w:cs="Arial"/>
          <w:color w:val="333333"/>
          <w:lang w:val="en"/>
        </w:rPr>
        <w:t xml:space="preserve">Time you intend to start burning. </w:t>
      </w:r>
    </w:p>
    <w:p w:rsidR="0070068A" w:rsidRPr="00BB2C5C" w:rsidRDefault="0070068A" w:rsidP="0070068A">
      <w:pPr>
        <w:numPr>
          <w:ilvl w:val="0"/>
          <w:numId w:val="16"/>
        </w:numPr>
        <w:shd w:val="clear" w:color="auto" w:fill="FFFFFF"/>
        <w:spacing w:before="100" w:beforeAutospacing="1" w:after="48" w:line="336" w:lineRule="atLeast"/>
        <w:rPr>
          <w:rFonts w:cs="Arial"/>
          <w:color w:val="333333"/>
          <w:lang w:val="en"/>
        </w:rPr>
      </w:pPr>
      <w:r w:rsidRPr="00BB2C5C">
        <w:rPr>
          <w:rFonts w:cs="Arial"/>
          <w:color w:val="333333"/>
          <w:lang w:val="en"/>
        </w:rPr>
        <w:t xml:space="preserve">Confirm when you have finished burning. </w:t>
      </w:r>
    </w:p>
    <w:p w:rsidR="0070068A" w:rsidRPr="00BB2C5C" w:rsidRDefault="0070068A" w:rsidP="0070068A">
      <w:pPr>
        <w:shd w:val="clear" w:color="auto" w:fill="FFFFFF"/>
        <w:spacing w:before="100" w:beforeAutospacing="1" w:after="192" w:line="336" w:lineRule="atLeast"/>
        <w:rPr>
          <w:rFonts w:cs="Arial"/>
          <w:color w:val="333333"/>
          <w:lang w:val="en"/>
        </w:rPr>
      </w:pPr>
      <w:r w:rsidRPr="00BB2C5C">
        <w:rPr>
          <w:rFonts w:cs="Arial"/>
          <w:color w:val="333333"/>
          <w:lang w:val="en"/>
        </w:rPr>
        <w:t>This helps us avoid sending fire engines to false alarms when they could be responding to a real emergency.</w:t>
      </w:r>
    </w:p>
    <w:p w:rsidR="0070068A" w:rsidRPr="00BB2C5C" w:rsidRDefault="0070068A" w:rsidP="0070068A">
      <w:pPr>
        <w:rPr>
          <w:rFonts w:cs="Arial"/>
          <w:color w:val="333333"/>
          <w:lang w:val="en"/>
        </w:rPr>
      </w:pPr>
      <w:r w:rsidRPr="00BB2C5C">
        <w:rPr>
          <w:rFonts w:cs="Arial"/>
          <w:color w:val="333333"/>
          <w:lang w:val="en"/>
        </w:rPr>
        <w:t>With controlled burns, it is illegal to leave a fire unattended or to have too few people to control it. Always ensure a fire is completely out before you leave it and check next day to ensure it has not reignited.</w:t>
      </w:r>
    </w:p>
    <w:p w:rsidR="0070068A" w:rsidRPr="00BB2C5C" w:rsidRDefault="0070068A" w:rsidP="0070068A">
      <w:pPr>
        <w:rPr>
          <w:rFonts w:cs="Arial"/>
          <w:color w:val="333333"/>
          <w:lang w:val="en"/>
        </w:rPr>
      </w:pPr>
      <w:r w:rsidRPr="00BB2C5C">
        <w:rPr>
          <w:rFonts w:cs="Arial"/>
          <w:b/>
          <w:color w:val="333333"/>
          <w:lang w:val="en"/>
        </w:rPr>
        <w:t>Link</w:t>
      </w:r>
      <w:r w:rsidRPr="00BB2C5C">
        <w:rPr>
          <w:rFonts w:cs="Arial"/>
          <w:color w:val="333333"/>
          <w:lang w:val="en"/>
        </w:rPr>
        <w:t xml:space="preserve"> - </w:t>
      </w:r>
      <w:hyperlink r:id="rId36" w:history="1">
        <w:r w:rsidRPr="00BB2C5C">
          <w:rPr>
            <w:rStyle w:val="Hyperlink"/>
            <w:rFonts w:cs="Arial"/>
            <w:lang w:val="en"/>
          </w:rPr>
          <w:t>http://bit.ly/2iVrl74</w:t>
        </w:r>
      </w:hyperlink>
      <w:r w:rsidRPr="00BB2C5C">
        <w:rPr>
          <w:rFonts w:cs="Arial"/>
          <w:color w:val="333333"/>
          <w:lang w:val="en"/>
        </w:rPr>
        <w:t xml:space="preserve"> </w:t>
      </w:r>
    </w:p>
    <w:p w:rsidR="00515812" w:rsidRPr="00BB2C5C" w:rsidRDefault="00515812" w:rsidP="00515812">
      <w:pPr>
        <w:rPr>
          <w:color w:val="571067"/>
          <w:u w:val="single" w:color="571067"/>
        </w:rPr>
      </w:pPr>
      <w:r w:rsidRPr="00BB2C5C">
        <w:rPr>
          <w:b/>
        </w:rPr>
        <w:t xml:space="preserve">Image - </w:t>
      </w:r>
      <w:hyperlink r:id="rId37" w:history="1">
        <w:r w:rsidRPr="00BB2C5C">
          <w:rPr>
            <w:rStyle w:val="Hyperlink"/>
          </w:rPr>
          <w:t>R:\TEMPLATE\Critical Control - News Desk\Image</w:t>
        </w:r>
        <w:r>
          <w:rPr>
            <w:rStyle w:val="Hyperlink"/>
          </w:rPr>
          <w:t>s\Incidents</w:t>
        </w:r>
      </w:hyperlink>
    </w:p>
    <w:p w:rsidR="004D5CDB" w:rsidRPr="00BB2C5C" w:rsidRDefault="004D5CDB" w:rsidP="004D5CDB"/>
    <w:p w:rsidR="0070068A" w:rsidRPr="00BB2C5C" w:rsidRDefault="0070068A"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361440" w:rsidP="0070068A">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BF31D6" w:rsidRDefault="00BF31D6">
      <w:pPr>
        <w:rPr>
          <w:b/>
          <w:u w:val="single"/>
        </w:rPr>
      </w:pPr>
      <w:bookmarkStart w:id="11" w:name="Candles"/>
      <w:bookmarkEnd w:id="11"/>
      <w:r>
        <w:rPr>
          <w:b/>
          <w:u w:val="single"/>
        </w:rPr>
        <w:t>Candles</w:t>
      </w:r>
    </w:p>
    <w:p w:rsidR="00BF31D6" w:rsidRDefault="00BF31D6">
      <w:r w:rsidRPr="00BF31D6">
        <w:t>Candles are actually a rising cause of fire. Every year, a growing number of people are killed or injured because they are careless with them. By following these guidelines, you can reduce the risks that come with using candles.</w:t>
      </w:r>
    </w:p>
    <w:p w:rsidR="00BF31D6" w:rsidRDefault="00BF31D6">
      <w:r>
        <w:t>For some safety tips when using candles, visit our website:</w:t>
      </w:r>
    </w:p>
    <w:p w:rsidR="000E021E" w:rsidRDefault="00BF31D6">
      <w:r w:rsidRPr="00BF31D6">
        <w:rPr>
          <w:b/>
        </w:rPr>
        <w:t xml:space="preserve">Link - </w:t>
      </w:r>
      <w:hyperlink r:id="rId38" w:history="1">
        <w:r w:rsidRPr="00D6480F">
          <w:rPr>
            <w:rStyle w:val="Hyperlink"/>
          </w:rPr>
          <w:t>http://bit.ly/WxrXeg</w:t>
        </w:r>
      </w:hyperlink>
      <w:r>
        <w:t xml:space="preserve"> </w:t>
      </w:r>
    </w:p>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0E021E" w:rsidRDefault="000E021E"/>
    <w:p w:rsidR="00BF31D6" w:rsidRPr="00BF31D6" w:rsidRDefault="000F4700" w:rsidP="000E021E">
      <w:pPr>
        <w:pStyle w:val="ListParagraph"/>
        <w:ind w:left="0"/>
      </w:pPr>
      <w:hyperlink w:anchor="Links" w:history="1">
        <w:r w:rsidR="000E021E" w:rsidRPr="00BB2C5C">
          <w:rPr>
            <w:rStyle w:val="Hyperlink"/>
          </w:rPr>
          <w:t>Return to top</w:t>
        </w:r>
      </w:hyperlink>
      <w:r w:rsidR="00BF31D6" w:rsidRPr="00BF31D6">
        <w:br w:type="page"/>
      </w:r>
    </w:p>
    <w:p w:rsidR="00605146" w:rsidRDefault="004F6AE0" w:rsidP="004F6AE0">
      <w:pPr>
        <w:rPr>
          <w:b/>
          <w:u w:val="single"/>
        </w:rPr>
      </w:pPr>
      <w:r w:rsidRPr="00BB2C5C">
        <w:rPr>
          <w:b/>
          <w:u w:val="single"/>
        </w:rPr>
        <w:t xml:space="preserve">Caravan fires </w:t>
      </w:r>
    </w:p>
    <w:p w:rsidR="004F6AE0" w:rsidRPr="00BB2C5C" w:rsidRDefault="004F6AE0" w:rsidP="00605146">
      <w:r w:rsidRPr="00BB2C5C">
        <w:t>It’s important to remember that fire safety doesn’t stop when you leave the house.</w:t>
      </w:r>
      <w:r w:rsidR="00605146">
        <w:t xml:space="preserve"> </w:t>
      </w:r>
      <w:r w:rsidR="004D5CDB" w:rsidRPr="00BB2C5C">
        <w:t xml:space="preserve">To find out more information on the </w:t>
      </w:r>
      <w:r w:rsidR="004D5CDB" w:rsidRPr="00BB2C5C">
        <w:rPr>
          <w:rFonts w:cs="Arial"/>
          <w:lang w:val="en"/>
        </w:rPr>
        <w:t xml:space="preserve">potential hazards whilst camping </w:t>
      </w:r>
      <w:bookmarkStart w:id="12" w:name="Caravans"/>
      <w:bookmarkEnd w:id="12"/>
      <w:r w:rsidR="004D5CDB" w:rsidRPr="00BB2C5C">
        <w:rPr>
          <w:rFonts w:cs="Arial"/>
          <w:lang w:val="en"/>
        </w:rPr>
        <w:t>outdoors and how to prevent a fire, select the re</w:t>
      </w:r>
      <w:r w:rsidR="006C231A">
        <w:rPr>
          <w:rFonts w:cs="Arial"/>
          <w:lang w:val="en"/>
        </w:rPr>
        <w:t>l</w:t>
      </w:r>
      <w:r w:rsidR="004D5CDB" w:rsidRPr="00BB2C5C">
        <w:rPr>
          <w:rFonts w:cs="Arial"/>
          <w:lang w:val="en"/>
        </w:rPr>
        <w:t>ated link below:</w:t>
      </w:r>
    </w:p>
    <w:p w:rsidR="004F6AE0" w:rsidRDefault="004F6AE0" w:rsidP="004F6AE0">
      <w:r w:rsidRPr="00BB2C5C">
        <w:rPr>
          <w:b/>
        </w:rPr>
        <w:t xml:space="preserve">Link - </w:t>
      </w:r>
      <w:hyperlink r:id="rId39" w:history="1">
        <w:r w:rsidRPr="00BB2C5C">
          <w:rPr>
            <w:rStyle w:val="Hyperlink"/>
          </w:rPr>
          <w:t>http://bit.ly/2hWjswl</w:t>
        </w:r>
      </w:hyperlink>
      <w:r w:rsidRPr="00BB2C5C">
        <w:t xml:space="preserve"> </w:t>
      </w:r>
    </w:p>
    <w:p w:rsidR="00BA1A2A" w:rsidRPr="00BB2C5C" w:rsidRDefault="00BA1A2A" w:rsidP="004F6AE0">
      <w:r w:rsidRPr="00BB2C5C">
        <w:rPr>
          <w:b/>
        </w:rPr>
        <w:t>Image -</w:t>
      </w:r>
      <w:r w:rsidRPr="00BB2C5C">
        <w:t xml:space="preserve"> This could be provided from the incident depending on the appropriateness and picture quality. </w:t>
      </w:r>
      <w:r>
        <w:t>I</w:t>
      </w:r>
      <w:r w:rsidRPr="00BB2C5C">
        <w:t xml:space="preserve">mages will need agreed permission from an incident commander and person/s involved. Alternatively images that could be used are </w:t>
      </w:r>
      <w:r>
        <w:t>available from the R</w:t>
      </w:r>
      <w:proofErr w:type="gramStart"/>
      <w:r>
        <w:t>:Drive</w:t>
      </w:r>
      <w:proofErr w:type="gramEnd"/>
      <w:r>
        <w:t xml:space="preserve"> – One example can be found below:</w:t>
      </w:r>
    </w:p>
    <w:p w:rsidR="0045158E" w:rsidRDefault="0045158E" w:rsidP="0045158E">
      <w:pPr>
        <w:rPr>
          <w:rStyle w:val="Hyperlink"/>
        </w:rPr>
      </w:pPr>
      <w:r w:rsidRPr="00BB2C5C">
        <w:rPr>
          <w:b/>
        </w:rPr>
        <w:t xml:space="preserve">Image - </w:t>
      </w:r>
      <w:hyperlink r:id="rId40" w:history="1">
        <w:r w:rsidRPr="00BB2C5C">
          <w:rPr>
            <w:rStyle w:val="Hyperlink"/>
          </w:rPr>
          <w:t>R:\TEMPLATE\Critical Control - News Desk\Image</w:t>
        </w:r>
        <w:r>
          <w:rPr>
            <w:rStyle w:val="Hyperlink"/>
          </w:rPr>
          <w:t>s\Campaigns</w:t>
        </w:r>
      </w:hyperlink>
    </w:p>
    <w:p w:rsidR="004D5CDB" w:rsidRPr="00BB2C5C" w:rsidRDefault="004D5CDB" w:rsidP="004F6AE0">
      <w:pPr>
        <w:rPr>
          <w:b/>
        </w:rPr>
      </w:pPr>
      <w:r w:rsidRPr="00BB2C5C">
        <w:rPr>
          <w:noProof/>
          <w:lang w:eastAsia="en-GB"/>
        </w:rPr>
        <w:drawing>
          <wp:anchor distT="0" distB="0" distL="114300" distR="114300" simplePos="0" relativeHeight="251716608" behindDoc="0" locked="0" layoutInCell="1" allowOverlap="1" wp14:anchorId="4F9B581F" wp14:editId="15907F45">
            <wp:simplePos x="0" y="0"/>
            <wp:positionH relativeFrom="column">
              <wp:posOffset>-635</wp:posOffset>
            </wp:positionH>
            <wp:positionV relativeFrom="paragraph">
              <wp:posOffset>22225</wp:posOffset>
            </wp:positionV>
            <wp:extent cx="3638550" cy="1905000"/>
            <wp:effectExtent l="0" t="0" r="0" b="0"/>
            <wp:wrapNone/>
            <wp:docPr id="23" name="Picture 23" descr="H:\images\caravan edit news 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mages\caravan edit news des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AE0" w:rsidRPr="00BB2C5C" w:rsidRDefault="004F6AE0" w:rsidP="004F6AE0">
      <w:pPr>
        <w:jc w:val="center"/>
      </w:pPr>
    </w:p>
    <w:p w:rsidR="004F6AE0" w:rsidRPr="00BB2C5C" w:rsidRDefault="004F6AE0" w:rsidP="004F6AE0">
      <w:pPr>
        <w:rPr>
          <w:b/>
          <w:u w:val="single"/>
        </w:rPr>
      </w:pPr>
    </w:p>
    <w:p w:rsidR="004F6AE0" w:rsidRPr="00BB2C5C" w:rsidRDefault="004F6AE0" w:rsidP="004F6AE0">
      <w:pPr>
        <w:rPr>
          <w:b/>
          <w:u w:val="single"/>
        </w:rPr>
      </w:pPr>
    </w:p>
    <w:p w:rsidR="004F6AE0" w:rsidRPr="00BB2C5C" w:rsidRDefault="004F6AE0" w:rsidP="004F6AE0">
      <w:pPr>
        <w:rPr>
          <w:b/>
          <w:u w:val="single"/>
        </w:rPr>
      </w:pPr>
    </w:p>
    <w:p w:rsidR="004F6AE0" w:rsidRPr="00BB2C5C" w:rsidRDefault="004F6AE0" w:rsidP="004F6AE0">
      <w:pPr>
        <w:rPr>
          <w:b/>
          <w:u w:val="single"/>
        </w:rPr>
      </w:pPr>
    </w:p>
    <w:p w:rsidR="004F6AE0" w:rsidRPr="00BB2C5C" w:rsidRDefault="004F6AE0" w:rsidP="004F6AE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605146" w:rsidRDefault="000F4700" w:rsidP="00605146">
      <w:pPr>
        <w:pStyle w:val="ListParagraph"/>
        <w:ind w:left="0"/>
      </w:pPr>
      <w:hyperlink w:anchor="Links" w:history="1">
        <w:r w:rsidR="00361440" w:rsidRPr="00BB2C5C">
          <w:rPr>
            <w:rStyle w:val="Hyperlink"/>
          </w:rPr>
          <w:t>Return to top</w:t>
        </w:r>
      </w:hyperlink>
      <w:bookmarkStart w:id="13" w:name="Carbon"/>
      <w:bookmarkEnd w:id="13"/>
    </w:p>
    <w:p w:rsidR="00605146" w:rsidRDefault="00605146" w:rsidP="00605146">
      <w:pPr>
        <w:pStyle w:val="ListParagraph"/>
        <w:ind w:left="0"/>
      </w:pPr>
    </w:p>
    <w:p w:rsidR="00605146" w:rsidRDefault="00605146" w:rsidP="00605146">
      <w:pPr>
        <w:pStyle w:val="ListParagraph"/>
        <w:ind w:left="0"/>
      </w:pPr>
    </w:p>
    <w:p w:rsidR="00605146" w:rsidRDefault="00605146" w:rsidP="00605146">
      <w:pPr>
        <w:pStyle w:val="ListParagraph"/>
        <w:ind w:left="0"/>
      </w:pPr>
    </w:p>
    <w:p w:rsidR="004F6AE0" w:rsidRPr="00BB2C5C" w:rsidRDefault="004F6AE0" w:rsidP="00605146">
      <w:pPr>
        <w:pStyle w:val="ListParagraph"/>
        <w:ind w:left="0"/>
        <w:rPr>
          <w:b/>
          <w:u w:val="single"/>
        </w:rPr>
      </w:pPr>
      <w:r w:rsidRPr="00BB2C5C">
        <w:rPr>
          <w:b/>
          <w:u w:val="single"/>
        </w:rPr>
        <w:t>Carbon monoxide</w:t>
      </w:r>
    </w:p>
    <w:p w:rsidR="004F6AE0" w:rsidRPr="00BB2C5C" w:rsidRDefault="004F6AE0" w:rsidP="004F6AE0">
      <w:r w:rsidRPr="00BB2C5C">
        <w:t xml:space="preserve">Carbon </w:t>
      </w:r>
      <w:r w:rsidR="00605146">
        <w:t>m</w:t>
      </w:r>
      <w:r w:rsidRPr="00BB2C5C">
        <w:t xml:space="preserve">onoxide is potentially fatal and even low-levels of the poison can cause lasting damage to your health. You can't smell it, see it or taste it, but it could be there now. </w:t>
      </w:r>
    </w:p>
    <w:p w:rsidR="004F6AE0" w:rsidRPr="00BB2C5C" w:rsidRDefault="004F6AE0" w:rsidP="004F6AE0">
      <w:r w:rsidRPr="00BB2C5C">
        <w:t xml:space="preserve">Further information and guidance regarding </w:t>
      </w:r>
      <w:r w:rsidR="00605146">
        <w:t>c</w:t>
      </w:r>
      <w:r w:rsidRPr="00BB2C5C">
        <w:t>arbon monoxide can be found on the following link.</w:t>
      </w:r>
    </w:p>
    <w:p w:rsidR="004F6AE0" w:rsidRPr="00BB2C5C" w:rsidRDefault="004F6AE0" w:rsidP="004F6AE0">
      <w:pPr>
        <w:rPr>
          <w:rStyle w:val="Hyperlink"/>
          <w:b/>
        </w:rPr>
      </w:pPr>
      <w:r w:rsidRPr="00BB2C5C">
        <w:rPr>
          <w:b/>
        </w:rPr>
        <w:t xml:space="preserve">Link- </w:t>
      </w:r>
      <w:hyperlink r:id="rId42" w:history="1">
        <w:r w:rsidRPr="00BB2C5C">
          <w:rPr>
            <w:rStyle w:val="Hyperlink"/>
          </w:rPr>
          <w:t>http://bit.ly/2cXqh1M</w:t>
        </w:r>
      </w:hyperlink>
    </w:p>
    <w:p w:rsidR="0045158E" w:rsidRDefault="0045158E" w:rsidP="0045158E">
      <w:pPr>
        <w:rPr>
          <w:rStyle w:val="Hyperlink"/>
        </w:rPr>
      </w:pPr>
      <w:r w:rsidRPr="00BB2C5C">
        <w:rPr>
          <w:b/>
        </w:rPr>
        <w:t xml:space="preserve">Image - </w:t>
      </w:r>
      <w:hyperlink r:id="rId43" w:history="1">
        <w:r w:rsidRPr="00BB2C5C">
          <w:rPr>
            <w:rStyle w:val="Hyperlink"/>
          </w:rPr>
          <w:t>R:\TEMPLATE\Critical Control - News Desk\Image</w:t>
        </w:r>
        <w:r>
          <w:rPr>
            <w:rStyle w:val="Hyperlink"/>
          </w:rPr>
          <w:t>s\Campaigns</w:t>
        </w:r>
      </w:hyperlink>
    </w:p>
    <w:p w:rsidR="004F6AE0" w:rsidRPr="00BB2C5C" w:rsidRDefault="004F6AE0" w:rsidP="004F6AE0">
      <w:pPr>
        <w:rPr>
          <w:b/>
        </w:rPr>
      </w:pPr>
      <w:r w:rsidRPr="00BB2C5C">
        <w:rPr>
          <w:noProof/>
          <w:lang w:eastAsia="en-GB"/>
        </w:rPr>
        <w:drawing>
          <wp:anchor distT="0" distB="0" distL="114300" distR="114300" simplePos="0" relativeHeight="251713536" behindDoc="0" locked="0" layoutInCell="1" allowOverlap="1" wp14:anchorId="636F4405" wp14:editId="3E91585F">
            <wp:simplePos x="0" y="0"/>
            <wp:positionH relativeFrom="column">
              <wp:posOffset>-15766</wp:posOffset>
            </wp:positionH>
            <wp:positionV relativeFrom="paragraph">
              <wp:posOffset>47603</wp:posOffset>
            </wp:positionV>
            <wp:extent cx="4850210" cy="1592317"/>
            <wp:effectExtent l="0" t="0" r="7620" b="8255"/>
            <wp:wrapNone/>
            <wp:docPr id="30" name="Picture 30" descr="H:\images\Carbon-monoxide-symptons edit ne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mages\Carbon-monoxide-symptons edit news.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66332" cy="1597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6AE0" w:rsidRPr="00BB2C5C" w:rsidRDefault="004F6AE0" w:rsidP="004F6AE0">
      <w:pPr>
        <w:jc w:val="center"/>
      </w:pPr>
    </w:p>
    <w:p w:rsidR="004F6AE0" w:rsidRPr="00BB2C5C" w:rsidRDefault="004F6AE0" w:rsidP="004F6AE0"/>
    <w:p w:rsidR="004F6AE0" w:rsidRPr="00BB2C5C" w:rsidRDefault="004F6AE0" w:rsidP="004F6AE0">
      <w:pPr>
        <w:rPr>
          <w:b/>
          <w:u w:val="single"/>
        </w:rPr>
      </w:pPr>
    </w:p>
    <w:p w:rsidR="004F6AE0" w:rsidRPr="00BB2C5C" w:rsidRDefault="004F6AE0" w:rsidP="004F6AE0">
      <w:pPr>
        <w:rPr>
          <w:b/>
          <w:u w:val="single"/>
        </w:rPr>
      </w:pPr>
    </w:p>
    <w:p w:rsidR="004F6AE0" w:rsidRPr="00BB2C5C" w:rsidRDefault="004F6AE0" w:rsidP="004F6AE0">
      <w:pPr>
        <w:rPr>
          <w:b/>
          <w:u w:val="single"/>
        </w:rPr>
      </w:pPr>
    </w:p>
    <w:p w:rsidR="0017013E" w:rsidRPr="00BB2C5C" w:rsidRDefault="0017013E">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4F6AE0" w:rsidRPr="00BB2C5C" w:rsidRDefault="004F6AE0" w:rsidP="004F6AE0">
      <w:pPr>
        <w:rPr>
          <w:b/>
          <w:u w:val="single"/>
        </w:rPr>
      </w:pPr>
      <w:bookmarkStart w:id="14" w:name="Chimney"/>
      <w:bookmarkEnd w:id="14"/>
      <w:r w:rsidRPr="00BB2C5C">
        <w:rPr>
          <w:b/>
          <w:u w:val="single"/>
        </w:rPr>
        <w:t xml:space="preserve">Chimney </w:t>
      </w:r>
      <w:r w:rsidR="000E166C" w:rsidRPr="00BB2C5C">
        <w:rPr>
          <w:b/>
          <w:u w:val="single"/>
        </w:rPr>
        <w:t>f</w:t>
      </w:r>
      <w:r w:rsidRPr="00BB2C5C">
        <w:rPr>
          <w:b/>
          <w:u w:val="single"/>
        </w:rPr>
        <w:t>ires</w:t>
      </w:r>
    </w:p>
    <w:p w:rsidR="004D5CDB" w:rsidRPr="00BB2C5C" w:rsidRDefault="004F6AE0" w:rsidP="004F6AE0">
      <w:r w:rsidRPr="00BB2C5C">
        <w:t>During 201</w:t>
      </w:r>
      <w:r w:rsidR="00605146">
        <w:t>6</w:t>
      </w:r>
      <w:r w:rsidRPr="00BB2C5C">
        <w:t>/1</w:t>
      </w:r>
      <w:r w:rsidR="00605146">
        <w:t>7</w:t>
      </w:r>
      <w:r w:rsidRPr="00BB2C5C">
        <w:t xml:space="preserve"> Cornwall firefighters tackled 1</w:t>
      </w:r>
      <w:r w:rsidR="00605146">
        <w:t>55</w:t>
      </w:r>
      <w:r w:rsidRPr="00BB2C5C">
        <w:t xml:space="preserve"> chimney fires. Most chimney fires are preventable by having them swept regularly. </w:t>
      </w:r>
    </w:p>
    <w:p w:rsidR="004F6AE0" w:rsidRPr="00BB2C5C" w:rsidRDefault="004F6AE0" w:rsidP="004F6AE0">
      <w:r w:rsidRPr="00BB2C5C">
        <w:t>For further information and advice</w:t>
      </w:r>
      <w:r w:rsidR="004D5CDB" w:rsidRPr="00BB2C5C">
        <w:t>,</w:t>
      </w:r>
      <w:r w:rsidRPr="00BB2C5C">
        <w:t xml:space="preserve"> visit our chimney fire webpage through the link below. </w:t>
      </w:r>
    </w:p>
    <w:p w:rsidR="004F6AE0" w:rsidRPr="00BB2C5C" w:rsidRDefault="004F6AE0" w:rsidP="004F6AE0">
      <w:pPr>
        <w:rPr>
          <w:b/>
        </w:rPr>
      </w:pPr>
      <w:r w:rsidRPr="00BB2C5C">
        <w:rPr>
          <w:b/>
        </w:rPr>
        <w:t xml:space="preserve">Link- </w:t>
      </w:r>
      <w:hyperlink r:id="rId45" w:history="1">
        <w:r w:rsidRPr="00BB2C5C">
          <w:rPr>
            <w:rStyle w:val="Hyperlink"/>
          </w:rPr>
          <w:t>http://bit.ly/2bYexuJ</w:t>
        </w:r>
      </w:hyperlink>
      <w:r w:rsidRPr="00BB2C5C">
        <w:rPr>
          <w:b/>
        </w:rPr>
        <w:t xml:space="preserve"> </w:t>
      </w:r>
    </w:p>
    <w:p w:rsidR="00117BDA" w:rsidRDefault="004F6AE0" w:rsidP="00117BDA">
      <w:r w:rsidRPr="00BB2C5C">
        <w:rPr>
          <w:b/>
        </w:rPr>
        <w:t>Image -</w:t>
      </w:r>
      <w:r w:rsidRPr="00BB2C5C">
        <w:t xml:space="preserve"> This could be provided from the incident depending on the appropriateness and picture quality. </w:t>
      </w:r>
      <w:r w:rsidR="00BA1A2A">
        <w:t>I</w:t>
      </w:r>
      <w:r w:rsidRPr="00BB2C5C">
        <w:t xml:space="preserve">mages will need agreed permission from an incident commander and person/s involved. Alternatively images that could be used are provided below as they are generic chimney fire safety images, which can be </w:t>
      </w:r>
      <w:r w:rsidR="00117BDA">
        <w:t>located at:</w:t>
      </w:r>
    </w:p>
    <w:p w:rsidR="0045158E" w:rsidRDefault="0045158E" w:rsidP="0045158E">
      <w:pPr>
        <w:rPr>
          <w:rStyle w:val="Hyperlink"/>
        </w:rPr>
      </w:pPr>
      <w:r w:rsidRPr="00BB2C5C">
        <w:rPr>
          <w:b/>
        </w:rPr>
        <w:t xml:space="preserve">Image - </w:t>
      </w:r>
      <w:hyperlink r:id="rId46" w:history="1">
        <w:r w:rsidRPr="00BB2C5C">
          <w:rPr>
            <w:rStyle w:val="Hyperlink"/>
          </w:rPr>
          <w:t>R:\TEMPLATE\Critical Control - News Desk\Image</w:t>
        </w:r>
        <w:r>
          <w:rPr>
            <w:rStyle w:val="Hyperlink"/>
          </w:rPr>
          <w:t>s\Campaigns</w:t>
        </w:r>
      </w:hyperlink>
    </w:p>
    <w:p w:rsidR="0045158E" w:rsidRPr="00BB2C5C" w:rsidRDefault="0045158E" w:rsidP="0045158E">
      <w:pPr>
        <w:rPr>
          <w:color w:val="571067"/>
          <w:u w:val="single" w:color="571067"/>
        </w:rPr>
      </w:pPr>
      <w:r w:rsidRPr="00BB2C5C">
        <w:rPr>
          <w:b/>
        </w:rPr>
        <w:t xml:space="preserve">Image - </w:t>
      </w:r>
      <w:hyperlink r:id="rId47" w:history="1">
        <w:r w:rsidRPr="00BB2C5C">
          <w:rPr>
            <w:rStyle w:val="Hyperlink"/>
          </w:rPr>
          <w:t>R:\TEMPLATE\Critical Control - News Desk\Image</w:t>
        </w:r>
        <w:r>
          <w:rPr>
            <w:rStyle w:val="Hyperlink"/>
          </w:rPr>
          <w:t>s\</w:t>
        </w:r>
        <w:proofErr w:type="spellStart"/>
        <w:r>
          <w:rPr>
            <w:rStyle w:val="Hyperlink"/>
          </w:rPr>
          <w:t>LeafletCovers</w:t>
        </w:r>
        <w:proofErr w:type="spellEnd"/>
      </w:hyperlink>
    </w:p>
    <w:p w:rsidR="00515812" w:rsidRPr="00BB2C5C" w:rsidRDefault="00515812" w:rsidP="00515812">
      <w:pPr>
        <w:rPr>
          <w:color w:val="571067"/>
          <w:u w:val="single" w:color="571067"/>
        </w:rPr>
      </w:pPr>
      <w:r w:rsidRPr="00BB2C5C">
        <w:rPr>
          <w:b/>
        </w:rPr>
        <w:t xml:space="preserve">Image - </w:t>
      </w:r>
      <w:hyperlink r:id="rId48" w:history="1">
        <w:r w:rsidRPr="00BB2C5C">
          <w:rPr>
            <w:rStyle w:val="Hyperlink"/>
          </w:rPr>
          <w:t>R:\TEMPLATE\Critical Control - News Desk\Image</w:t>
        </w:r>
        <w:r>
          <w:rPr>
            <w:rStyle w:val="Hyperlink"/>
          </w:rPr>
          <w:t>s\Incidents</w:t>
        </w:r>
      </w:hyperlink>
    </w:p>
    <w:p w:rsidR="004F6AE0" w:rsidRPr="00BB2C5C" w:rsidRDefault="004F6AE0" w:rsidP="004F6AE0"/>
    <w:p w:rsidR="00361440" w:rsidRPr="00BB2C5C" w:rsidRDefault="00361440" w:rsidP="004F6AE0">
      <w:r w:rsidRPr="00BB2C5C">
        <w:rPr>
          <w:b/>
          <w:noProof/>
          <w:lang w:eastAsia="en-GB"/>
        </w:rPr>
        <w:drawing>
          <wp:anchor distT="0" distB="0" distL="114300" distR="114300" simplePos="0" relativeHeight="251709440" behindDoc="0" locked="0" layoutInCell="1" allowOverlap="1" wp14:anchorId="68F80535" wp14:editId="0DECB426">
            <wp:simplePos x="0" y="0"/>
            <wp:positionH relativeFrom="column">
              <wp:posOffset>2067560</wp:posOffset>
            </wp:positionH>
            <wp:positionV relativeFrom="paragraph">
              <wp:posOffset>198120</wp:posOffset>
            </wp:positionV>
            <wp:extent cx="1370965" cy="1828800"/>
            <wp:effectExtent l="0" t="0" r="63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ney fire.jpg"/>
                    <pic:cNvPicPr/>
                  </pic:nvPicPr>
                  <pic:blipFill>
                    <a:blip r:embed="rId49">
                      <a:extLst>
                        <a:ext uri="{28A0092B-C50C-407E-A947-70E740481C1C}">
                          <a14:useLocalDpi xmlns:a14="http://schemas.microsoft.com/office/drawing/2010/main" val="0"/>
                        </a:ext>
                      </a:extLst>
                    </a:blip>
                    <a:stretch>
                      <a:fillRect/>
                    </a:stretch>
                  </pic:blipFill>
                  <pic:spPr>
                    <a:xfrm>
                      <a:off x="0" y="0"/>
                      <a:ext cx="1370965" cy="1828800"/>
                    </a:xfrm>
                    <a:prstGeom prst="rect">
                      <a:avLst/>
                    </a:prstGeom>
                  </pic:spPr>
                </pic:pic>
              </a:graphicData>
            </a:graphic>
            <wp14:sizeRelH relativeFrom="page">
              <wp14:pctWidth>0</wp14:pctWidth>
            </wp14:sizeRelH>
            <wp14:sizeRelV relativeFrom="page">
              <wp14:pctHeight>0</wp14:pctHeight>
            </wp14:sizeRelV>
          </wp:anchor>
        </w:drawing>
      </w:r>
      <w:r w:rsidRPr="00BB2C5C">
        <w:rPr>
          <w:b/>
          <w:noProof/>
          <w:lang w:eastAsia="en-GB"/>
        </w:rPr>
        <w:drawing>
          <wp:anchor distT="0" distB="0" distL="114300" distR="114300" simplePos="0" relativeHeight="251708416" behindDoc="0" locked="0" layoutInCell="1" allowOverlap="1" wp14:anchorId="4CC7CCE0" wp14:editId="280B9A9F">
            <wp:simplePos x="0" y="0"/>
            <wp:positionH relativeFrom="column">
              <wp:posOffset>14605</wp:posOffset>
            </wp:positionH>
            <wp:positionV relativeFrom="paragraph">
              <wp:posOffset>198755</wp:posOffset>
            </wp:positionV>
            <wp:extent cx="1276985" cy="1826260"/>
            <wp:effectExtent l="0" t="0" r="0" b="254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mney fire leaflet.png"/>
                    <pic:cNvPicPr/>
                  </pic:nvPicPr>
                  <pic:blipFill>
                    <a:blip r:embed="rId50">
                      <a:extLst>
                        <a:ext uri="{28A0092B-C50C-407E-A947-70E740481C1C}">
                          <a14:useLocalDpi xmlns:a14="http://schemas.microsoft.com/office/drawing/2010/main" val="0"/>
                        </a:ext>
                      </a:extLst>
                    </a:blip>
                    <a:stretch>
                      <a:fillRect/>
                    </a:stretch>
                  </pic:blipFill>
                  <pic:spPr>
                    <a:xfrm>
                      <a:off x="0" y="0"/>
                      <a:ext cx="1276985" cy="1826260"/>
                    </a:xfrm>
                    <a:prstGeom prst="rect">
                      <a:avLst/>
                    </a:prstGeom>
                  </pic:spPr>
                </pic:pic>
              </a:graphicData>
            </a:graphic>
            <wp14:sizeRelH relativeFrom="page">
              <wp14:pctWidth>0</wp14:pctWidth>
            </wp14:sizeRelH>
            <wp14:sizeRelV relativeFrom="page">
              <wp14:pctHeight>0</wp14:pctHeight>
            </wp14:sizeRelV>
          </wp:anchor>
        </w:drawing>
      </w:r>
    </w:p>
    <w:p w:rsidR="00361440" w:rsidRPr="00BB2C5C" w:rsidRDefault="00361440" w:rsidP="004F6AE0">
      <w:r w:rsidRPr="00BB2C5C">
        <w:rPr>
          <w:b/>
          <w:noProof/>
          <w:lang w:eastAsia="en-GB"/>
        </w:rPr>
        <w:drawing>
          <wp:anchor distT="0" distB="0" distL="114300" distR="114300" simplePos="0" relativeHeight="251704320" behindDoc="1" locked="0" layoutInCell="1" allowOverlap="1" wp14:anchorId="60379928" wp14:editId="4FFB73BD">
            <wp:simplePos x="0" y="0"/>
            <wp:positionH relativeFrom="column">
              <wp:posOffset>4027805</wp:posOffset>
            </wp:positionH>
            <wp:positionV relativeFrom="paragraph">
              <wp:posOffset>173990</wp:posOffset>
            </wp:positionV>
            <wp:extent cx="1703705" cy="1620520"/>
            <wp:effectExtent l="0" t="0" r="0" b="0"/>
            <wp:wrapTight wrapText="bothSides">
              <wp:wrapPolygon edited="0">
                <wp:start x="0" y="0"/>
                <wp:lineTo x="0" y="21329"/>
                <wp:lineTo x="21254" y="21329"/>
                <wp:lineTo x="21254" y="0"/>
                <wp:lineTo x="0" y="0"/>
              </wp:wrapPolygon>
            </wp:wrapTight>
            <wp:docPr id="448" name="Picture 448" descr="R:\GraphicsLibrary\Graphics\Fire Kills Safety Illustrations\Edition 1\Fire_Kills_077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raphicsLibrary\Graphics\Fire Kills Safety Illustrations\Edition 1\Fire_Kills_077_rgb.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250" t="22893" r="8036" b="23019"/>
                    <a:stretch/>
                  </pic:blipFill>
                  <pic:spPr bwMode="auto">
                    <a:xfrm>
                      <a:off x="0" y="0"/>
                      <a:ext cx="1703705" cy="1620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1440" w:rsidRPr="00BB2C5C" w:rsidRDefault="00361440" w:rsidP="004F6AE0"/>
    <w:p w:rsidR="00361440" w:rsidRPr="00BB2C5C" w:rsidRDefault="00361440" w:rsidP="004F6AE0"/>
    <w:p w:rsidR="00361440" w:rsidRPr="00BB2C5C" w:rsidRDefault="00361440" w:rsidP="004F6AE0"/>
    <w:p w:rsidR="00361440" w:rsidRPr="00BB2C5C" w:rsidRDefault="00361440" w:rsidP="004F6AE0"/>
    <w:p w:rsidR="00361440" w:rsidRPr="00BB2C5C" w:rsidRDefault="00361440" w:rsidP="004F6AE0"/>
    <w:p w:rsidR="00361440" w:rsidRPr="00BB2C5C" w:rsidRDefault="00361440" w:rsidP="004F6AE0">
      <w:r w:rsidRPr="00BB2C5C">
        <w:rPr>
          <w:b/>
          <w:noProof/>
          <w:lang w:eastAsia="en-GB"/>
        </w:rPr>
        <w:drawing>
          <wp:anchor distT="0" distB="0" distL="114300" distR="114300" simplePos="0" relativeHeight="251705344" behindDoc="1" locked="0" layoutInCell="1" allowOverlap="1" wp14:anchorId="7C93FC30" wp14:editId="543EB82B">
            <wp:simplePos x="0" y="0"/>
            <wp:positionH relativeFrom="column">
              <wp:posOffset>11430</wp:posOffset>
            </wp:positionH>
            <wp:positionV relativeFrom="paragraph">
              <wp:posOffset>170180</wp:posOffset>
            </wp:positionV>
            <wp:extent cx="3564890" cy="1781175"/>
            <wp:effectExtent l="0" t="0" r="0" b="9525"/>
            <wp:wrapTight wrapText="bothSides">
              <wp:wrapPolygon edited="0">
                <wp:start x="0" y="0"/>
                <wp:lineTo x="0" y="21484"/>
                <wp:lineTo x="21469" y="21484"/>
                <wp:lineTo x="21469" y="0"/>
                <wp:lineTo x="0" y="0"/>
              </wp:wrapPolygon>
            </wp:wrapTight>
            <wp:docPr id="451" name="Picture 451" descr="R:\GraphicsLibrary\Graphics\Fire Kills Safety Illustrations\Seasonal\Campaign web page\September-Chimney_We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raphicsLibrary\Graphics\Fire Kills Safety Illustrations\Seasonal\Campaign web page\September-Chimney_Webpage.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64890"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rPr>
          <w:b/>
          <w:noProof/>
          <w:lang w:eastAsia="en-GB"/>
        </w:rPr>
        <w:drawing>
          <wp:anchor distT="0" distB="0" distL="114300" distR="114300" simplePos="0" relativeHeight="251727872" behindDoc="1" locked="0" layoutInCell="1" allowOverlap="1" wp14:anchorId="052C37B2" wp14:editId="0C6154A0">
            <wp:simplePos x="0" y="0"/>
            <wp:positionH relativeFrom="column">
              <wp:posOffset>4014470</wp:posOffset>
            </wp:positionH>
            <wp:positionV relativeFrom="paragraph">
              <wp:posOffset>238125</wp:posOffset>
            </wp:positionV>
            <wp:extent cx="1716405" cy="1633855"/>
            <wp:effectExtent l="0" t="0" r="0" b="4445"/>
            <wp:wrapTight wrapText="bothSides">
              <wp:wrapPolygon edited="0">
                <wp:start x="0" y="0"/>
                <wp:lineTo x="0" y="21407"/>
                <wp:lineTo x="21336" y="21407"/>
                <wp:lineTo x="21336" y="0"/>
                <wp:lineTo x="0" y="0"/>
              </wp:wrapPolygon>
            </wp:wrapTight>
            <wp:docPr id="31" name="Picture 31" descr="R:\GraphicsLibrary\Graphics\Fire Kills Safety Illustrations\Edition 1\Fire_Kills_078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GraphicsLibrary\Graphics\Fire Kills Safety Illustrations\Edition 1\Fire_Kills_078_rgb.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1964" t="24304" r="10535" b="23417"/>
                    <a:stretch/>
                  </pic:blipFill>
                  <pic:spPr bwMode="auto">
                    <a:xfrm>
                      <a:off x="0" y="0"/>
                      <a:ext cx="1716405" cy="1633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013E" w:rsidRPr="00BB2C5C" w:rsidRDefault="0017013E" w:rsidP="004F6AE0"/>
    <w:p w:rsidR="0017013E" w:rsidRPr="00BB2C5C" w:rsidRDefault="0017013E" w:rsidP="004F6AE0"/>
    <w:p w:rsidR="0017013E" w:rsidRPr="00BB2C5C" w:rsidRDefault="0017013E" w:rsidP="004F6AE0">
      <w:pPr>
        <w:rPr>
          <w:b/>
        </w:rPr>
      </w:pPr>
    </w:p>
    <w:p w:rsidR="004F6AE0" w:rsidRPr="00BB2C5C" w:rsidRDefault="004F6AE0" w:rsidP="004F6AE0">
      <w:pPr>
        <w:rPr>
          <w:b/>
        </w:rPr>
      </w:pPr>
    </w:p>
    <w:p w:rsidR="004F6AE0" w:rsidRPr="00BB2C5C" w:rsidRDefault="004F6AE0" w:rsidP="004F6AE0">
      <w:pPr>
        <w:rPr>
          <w:b/>
        </w:rPr>
      </w:pPr>
    </w:p>
    <w:p w:rsidR="00361440" w:rsidRPr="00BB2C5C" w:rsidRDefault="004F6AE0" w:rsidP="00117BDA">
      <w:r w:rsidRPr="00BB2C5C">
        <w:t xml:space="preserve"> </w:t>
      </w:r>
    </w:p>
    <w:p w:rsidR="00361440" w:rsidRPr="00BB2C5C" w:rsidRDefault="000F4700" w:rsidP="00361440">
      <w:pPr>
        <w:pStyle w:val="ListParagraph"/>
        <w:ind w:left="0"/>
      </w:pPr>
      <w:hyperlink w:anchor="Links" w:history="1">
        <w:r w:rsidR="00361440" w:rsidRPr="00BB2C5C">
          <w:rPr>
            <w:rStyle w:val="Hyperlink"/>
          </w:rPr>
          <w:t>Return to top</w:t>
        </w:r>
      </w:hyperlink>
    </w:p>
    <w:p w:rsidR="00D42999" w:rsidRPr="00BB2C5C" w:rsidRDefault="00D42999" w:rsidP="00D42999">
      <w:pPr>
        <w:rPr>
          <w:b/>
          <w:u w:val="single"/>
        </w:rPr>
      </w:pPr>
      <w:bookmarkStart w:id="15" w:name="Chips"/>
      <w:bookmarkEnd w:id="15"/>
      <w:r w:rsidRPr="00BB2C5C">
        <w:rPr>
          <w:b/>
          <w:u w:val="single"/>
        </w:rPr>
        <w:t xml:space="preserve">Chip pans </w:t>
      </w:r>
      <w:r w:rsidR="0052735A" w:rsidRPr="00BB2C5C">
        <w:rPr>
          <w:b/>
          <w:u w:val="single"/>
        </w:rPr>
        <w:t>–</w:t>
      </w:r>
      <w:r w:rsidRPr="00BB2C5C">
        <w:rPr>
          <w:b/>
          <w:u w:val="single"/>
        </w:rPr>
        <w:t xml:space="preserve"> </w:t>
      </w:r>
      <w:r w:rsidR="0052735A" w:rsidRPr="00BB2C5C">
        <w:rPr>
          <w:b/>
          <w:u w:val="single"/>
        </w:rPr>
        <w:t xml:space="preserve">also within </w:t>
      </w:r>
      <w:r w:rsidRPr="00BB2C5C">
        <w:rPr>
          <w:b/>
          <w:u w:val="single"/>
        </w:rPr>
        <w:t xml:space="preserve">Deep-Fat Frying </w:t>
      </w:r>
    </w:p>
    <w:p w:rsidR="00D42999" w:rsidRPr="00BB2C5C" w:rsidRDefault="00D42999" w:rsidP="00D42999">
      <w:pPr>
        <w:spacing w:line="360" w:lineRule="auto"/>
      </w:pPr>
      <w:r w:rsidRPr="00BB2C5C">
        <w:t xml:space="preserve">Deep-fat frying presents more dangers in your kitchen. Chip pans are safe as long as you follow some simple guidelines. </w:t>
      </w:r>
    </w:p>
    <w:p w:rsidR="00D42999" w:rsidRPr="00BB2C5C" w:rsidRDefault="0017013E" w:rsidP="00D42999">
      <w:pPr>
        <w:spacing w:line="360" w:lineRule="auto"/>
      </w:pPr>
      <w:r w:rsidRPr="00BB2C5C">
        <w:rPr>
          <w:b/>
          <w:noProof/>
          <w:u w:val="single"/>
          <w:lang w:eastAsia="en-GB"/>
        </w:rPr>
        <w:drawing>
          <wp:anchor distT="0" distB="0" distL="114300" distR="114300" simplePos="0" relativeHeight="251718656" behindDoc="1" locked="0" layoutInCell="1" allowOverlap="1" wp14:anchorId="0CF83101" wp14:editId="287CB3A7">
            <wp:simplePos x="0" y="0"/>
            <wp:positionH relativeFrom="column">
              <wp:posOffset>2706370</wp:posOffset>
            </wp:positionH>
            <wp:positionV relativeFrom="paragraph">
              <wp:posOffset>718185</wp:posOffset>
            </wp:positionV>
            <wp:extent cx="3496945" cy="2786380"/>
            <wp:effectExtent l="0" t="0" r="8255" b="0"/>
            <wp:wrapTight wrapText="bothSides">
              <wp:wrapPolygon edited="0">
                <wp:start x="0" y="0"/>
                <wp:lineTo x="0" y="21413"/>
                <wp:lineTo x="21533" y="21413"/>
                <wp:lineTo x="21533" y="0"/>
                <wp:lineTo x="0" y="0"/>
              </wp:wrapPolygon>
            </wp:wrapTight>
            <wp:docPr id="14" name="Picture 14" descr="R:\TEMPLATE\Critical Control - News Desk\Images\Incident\Chip pan fire 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Incident\Chip pan fire dem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694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999" w:rsidRPr="00BB2C5C">
        <w:t>Before putting food in the pan dry the food, and test the temperature of the oil by putting in a small piece of bread. If the bread crisps quickly the oil is ready.</w:t>
      </w:r>
    </w:p>
    <w:p w:rsidR="00D42999" w:rsidRPr="00BB2C5C" w:rsidRDefault="00D42999" w:rsidP="00D42999">
      <w:pPr>
        <w:spacing w:line="360" w:lineRule="auto"/>
      </w:pPr>
      <w:r w:rsidRPr="00BB2C5C">
        <w:t>Remember:</w:t>
      </w:r>
    </w:p>
    <w:p w:rsidR="00D42999" w:rsidRPr="00BB2C5C" w:rsidRDefault="00D42999" w:rsidP="00D42999">
      <w:pPr>
        <w:numPr>
          <w:ilvl w:val="0"/>
          <w:numId w:val="15"/>
        </w:numPr>
        <w:spacing w:after="0" w:line="360" w:lineRule="auto"/>
      </w:pPr>
      <w:r w:rsidRPr="00BB2C5C">
        <w:t xml:space="preserve">Never fill a chip pan (or other deep-fat fryer) more than one-third full of oil </w:t>
      </w:r>
    </w:p>
    <w:p w:rsidR="00D42999" w:rsidRPr="00BB2C5C" w:rsidRDefault="00D42999" w:rsidP="00D42999">
      <w:pPr>
        <w:numPr>
          <w:ilvl w:val="0"/>
          <w:numId w:val="15"/>
        </w:numPr>
        <w:spacing w:after="0" w:line="360" w:lineRule="auto"/>
      </w:pPr>
      <w:r w:rsidRPr="00BB2C5C">
        <w:t xml:space="preserve">Never leave the pan unattended when the heat is switched on </w:t>
      </w:r>
    </w:p>
    <w:p w:rsidR="00D42999" w:rsidRPr="00BB2C5C" w:rsidRDefault="00D42999" w:rsidP="00D42999">
      <w:pPr>
        <w:numPr>
          <w:ilvl w:val="0"/>
          <w:numId w:val="15"/>
        </w:numPr>
        <w:spacing w:after="0" w:line="360" w:lineRule="auto"/>
      </w:pPr>
      <w:r w:rsidRPr="00BB2C5C">
        <w:t>Never put the food in the pan if the oil begins to give off smoke. Turn off the heat and leave the oil to cool, otherwise it could catch fire</w:t>
      </w:r>
    </w:p>
    <w:p w:rsidR="00D42999" w:rsidRPr="00BB2C5C" w:rsidRDefault="00D42999" w:rsidP="00D42999">
      <w:pPr>
        <w:numPr>
          <w:ilvl w:val="0"/>
          <w:numId w:val="15"/>
        </w:numPr>
        <w:spacing w:after="0" w:line="360" w:lineRule="auto"/>
      </w:pPr>
      <w:r w:rsidRPr="00BB2C5C">
        <w:t xml:space="preserve">Consider using a thermostatically controlled deep-fat fryer - this will ensure that the fat does not get too hot </w:t>
      </w:r>
    </w:p>
    <w:p w:rsidR="00D42999" w:rsidRPr="00BB2C5C" w:rsidRDefault="00D42999" w:rsidP="00D42999">
      <w:pPr>
        <w:numPr>
          <w:ilvl w:val="0"/>
          <w:numId w:val="15"/>
        </w:numPr>
        <w:spacing w:after="0" w:line="360" w:lineRule="auto"/>
      </w:pPr>
      <w:r w:rsidRPr="00BB2C5C">
        <w:t xml:space="preserve">If your pan does catch fire: Don't take any risks. </w:t>
      </w:r>
    </w:p>
    <w:p w:rsidR="00D42999" w:rsidRPr="00BB2C5C" w:rsidRDefault="00D42999" w:rsidP="00D42999">
      <w:pPr>
        <w:numPr>
          <w:ilvl w:val="0"/>
          <w:numId w:val="15"/>
        </w:numPr>
        <w:spacing w:after="0" w:line="360" w:lineRule="auto"/>
      </w:pPr>
      <w:r w:rsidRPr="00BB2C5C">
        <w:t xml:space="preserve">Turn off the heat if it's safe to do so. </w:t>
      </w:r>
    </w:p>
    <w:p w:rsidR="00D42999" w:rsidRPr="00BB2C5C" w:rsidRDefault="00D42999" w:rsidP="00D42999">
      <w:pPr>
        <w:numPr>
          <w:ilvl w:val="0"/>
          <w:numId w:val="15"/>
        </w:numPr>
        <w:spacing w:after="0" w:line="360" w:lineRule="auto"/>
      </w:pPr>
      <w:r w:rsidRPr="00BB2C5C">
        <w:t xml:space="preserve">Never throw water over it. </w:t>
      </w:r>
    </w:p>
    <w:p w:rsidR="00D42999" w:rsidRPr="00BB2C5C" w:rsidRDefault="00D42999" w:rsidP="00D42999">
      <w:pPr>
        <w:numPr>
          <w:ilvl w:val="0"/>
          <w:numId w:val="15"/>
        </w:numPr>
        <w:spacing w:after="0" w:line="360" w:lineRule="auto"/>
      </w:pPr>
      <w:r w:rsidRPr="00BB2C5C">
        <w:t xml:space="preserve">Don't tackle the fire yourself. </w:t>
      </w:r>
    </w:p>
    <w:p w:rsidR="00D42999" w:rsidRPr="00BB2C5C" w:rsidRDefault="00D42999" w:rsidP="00D42999">
      <w:pPr>
        <w:numPr>
          <w:ilvl w:val="0"/>
          <w:numId w:val="15"/>
        </w:numPr>
        <w:spacing w:after="0" w:line="360" w:lineRule="auto"/>
      </w:pPr>
      <w:r w:rsidRPr="00BB2C5C">
        <w:t xml:space="preserve">Get out, stay out and call 999! </w:t>
      </w:r>
    </w:p>
    <w:p w:rsidR="00D42999" w:rsidRPr="00BB2C5C" w:rsidRDefault="00D42999" w:rsidP="00D42999">
      <w:pPr>
        <w:spacing w:line="360" w:lineRule="auto"/>
      </w:pPr>
      <w:r w:rsidRPr="00BB2C5C">
        <w:t>Whatever you do, don't throw water over the fire and don't move the pan; the effects can be devastating.</w:t>
      </w:r>
    </w:p>
    <w:p w:rsidR="00D42999" w:rsidRPr="00BB2C5C" w:rsidRDefault="00D42999" w:rsidP="00D42999">
      <w:pPr>
        <w:spacing w:line="360" w:lineRule="auto"/>
      </w:pPr>
      <w:r w:rsidRPr="00BB2C5C">
        <w:t xml:space="preserve">If you are in any doubt about whether to try and put out a chip pan fire yourself, then don't - leave the room, close the door and call the Fire </w:t>
      </w:r>
      <w:r w:rsidR="00367100">
        <w:t>and</w:t>
      </w:r>
      <w:r w:rsidRPr="00BB2C5C">
        <w:t xml:space="preserve"> Rescue Service.</w:t>
      </w:r>
    </w:p>
    <w:p w:rsidR="00D42999" w:rsidRPr="00BB2C5C" w:rsidRDefault="00D42999" w:rsidP="00D42999">
      <w:pPr>
        <w:spacing w:line="360" w:lineRule="auto"/>
      </w:pPr>
      <w:r w:rsidRPr="00BB2C5C">
        <w:t>For more information on preventing a kitchen fire, select the link below:</w:t>
      </w:r>
    </w:p>
    <w:p w:rsidR="00515812" w:rsidRDefault="004D5CDB" w:rsidP="00515812">
      <w:pPr>
        <w:rPr>
          <w:b/>
        </w:rPr>
      </w:pPr>
      <w:r w:rsidRPr="00BB2C5C">
        <w:rPr>
          <w:b/>
        </w:rPr>
        <w:t>Link -</w:t>
      </w:r>
      <w:r w:rsidRPr="00BB2C5C">
        <w:t xml:space="preserve"> </w:t>
      </w:r>
      <w:hyperlink r:id="rId55" w:history="1">
        <w:r w:rsidR="00095E16" w:rsidRPr="00BB2C5C">
          <w:rPr>
            <w:rStyle w:val="Hyperlink"/>
          </w:rPr>
          <w:t>http://bit.ly/2cECKX0</w:t>
        </w:r>
      </w:hyperlink>
    </w:p>
    <w:p w:rsidR="00515812" w:rsidRPr="00BB2C5C" w:rsidRDefault="00515812" w:rsidP="00515812">
      <w:pPr>
        <w:rPr>
          <w:color w:val="571067"/>
          <w:u w:val="single" w:color="571067"/>
        </w:rPr>
      </w:pPr>
      <w:r w:rsidRPr="00BB2C5C">
        <w:rPr>
          <w:b/>
        </w:rPr>
        <w:t xml:space="preserve">Image - </w:t>
      </w:r>
      <w:hyperlink r:id="rId56" w:history="1">
        <w:r w:rsidRPr="00BB2C5C">
          <w:rPr>
            <w:rStyle w:val="Hyperlink"/>
          </w:rPr>
          <w:t>R:\TEMPLATE\Critical Control - News Desk\Image</w:t>
        </w:r>
        <w:r>
          <w:rPr>
            <w:rStyle w:val="Hyperlink"/>
          </w:rPr>
          <w:t>s\Incidents</w:t>
        </w:r>
      </w:hyperlink>
    </w:p>
    <w:p w:rsidR="002C1ECA" w:rsidRPr="00BB2C5C" w:rsidRDefault="002C1ECA" w:rsidP="00515812">
      <w:pPr>
        <w:rPr>
          <w:b/>
          <w:u w:val="single"/>
        </w:rPr>
      </w:pPr>
      <w:bookmarkStart w:id="16" w:name="Cigarettes"/>
      <w:bookmarkEnd w:id="16"/>
      <w:r w:rsidRPr="00BB2C5C">
        <w:rPr>
          <w:b/>
          <w:u w:val="single"/>
        </w:rPr>
        <w:t>Cigarettes</w:t>
      </w:r>
    </w:p>
    <w:p w:rsidR="002C1ECA" w:rsidRPr="00BB2C5C" w:rsidRDefault="002C1ECA" w:rsidP="002C1ECA">
      <w:pPr>
        <w:spacing w:line="360" w:lineRule="auto"/>
      </w:pPr>
      <w:r w:rsidRPr="00BB2C5C">
        <w:t>To prevent a cigarette fire in your home, view our help page found from the link below:</w:t>
      </w:r>
    </w:p>
    <w:p w:rsidR="002C1ECA" w:rsidRDefault="002C1ECA" w:rsidP="002C1ECA">
      <w:pPr>
        <w:spacing w:line="360" w:lineRule="auto"/>
      </w:pPr>
      <w:r w:rsidRPr="00117BDA">
        <w:rPr>
          <w:b/>
        </w:rPr>
        <w:t>Link</w:t>
      </w:r>
      <w:r w:rsidRPr="00BB2C5C">
        <w:t xml:space="preserve"> - </w:t>
      </w:r>
      <w:hyperlink r:id="rId57" w:history="1">
        <w:r w:rsidRPr="00BB2C5C">
          <w:rPr>
            <w:rStyle w:val="Hyperlink"/>
          </w:rPr>
          <w:t>http://bit.ly/154MpHv</w:t>
        </w:r>
      </w:hyperlink>
      <w:r w:rsidRPr="00BB2C5C">
        <w:t xml:space="preserve"> </w:t>
      </w:r>
    </w:p>
    <w:p w:rsidR="00BA1A2A" w:rsidRDefault="00BA1A2A" w:rsidP="00BA1A2A">
      <w:r w:rsidRPr="00BB2C5C">
        <w:rPr>
          <w:b/>
        </w:rPr>
        <w:t>Image -</w:t>
      </w:r>
      <w:r w:rsidRPr="00BB2C5C">
        <w:t xml:space="preserve"> This could be provided from the incident depending on the appropriateness and picture quality. </w:t>
      </w:r>
      <w:r>
        <w:t>I</w:t>
      </w:r>
      <w:r w:rsidRPr="00BB2C5C">
        <w:t xml:space="preserve">mages will need agreed permission from an incident commander and person/s involved. Alternatively images that could be used are </w:t>
      </w:r>
      <w:r>
        <w:t>available from the R</w:t>
      </w:r>
      <w:proofErr w:type="gramStart"/>
      <w:r>
        <w:t>:Drive</w:t>
      </w:r>
      <w:proofErr w:type="gramEnd"/>
      <w:r>
        <w:t xml:space="preserve"> – One example can be found below:</w:t>
      </w:r>
    </w:p>
    <w:p w:rsidR="0045158E" w:rsidRDefault="0045158E" w:rsidP="0045158E">
      <w:pPr>
        <w:rPr>
          <w:rStyle w:val="Hyperlink"/>
        </w:rPr>
      </w:pPr>
      <w:r w:rsidRPr="00BB2C5C">
        <w:rPr>
          <w:b/>
        </w:rPr>
        <w:t xml:space="preserve">Image - </w:t>
      </w:r>
      <w:hyperlink r:id="rId58" w:history="1">
        <w:r w:rsidRPr="00BB2C5C">
          <w:rPr>
            <w:rStyle w:val="Hyperlink"/>
          </w:rPr>
          <w:t>R:\TEMPLATE\Critical Control - News Desk\Image</w:t>
        </w:r>
        <w:r>
          <w:rPr>
            <w:rStyle w:val="Hyperlink"/>
          </w:rPr>
          <w:t>s\Campaigns</w:t>
        </w:r>
      </w:hyperlink>
    </w:p>
    <w:p w:rsidR="00117BDA" w:rsidRPr="00BB2C5C" w:rsidRDefault="00117BDA" w:rsidP="002C1ECA">
      <w:pPr>
        <w:spacing w:line="360" w:lineRule="auto"/>
      </w:pPr>
    </w:p>
    <w:p w:rsidR="002C1ECA" w:rsidRPr="00BB2C5C" w:rsidRDefault="002C1ECA" w:rsidP="004F6AE0">
      <w:pPr>
        <w:rPr>
          <w:b/>
          <w:u w:val="single"/>
        </w:rPr>
      </w:pPr>
      <w:r w:rsidRPr="00BB2C5C">
        <w:rPr>
          <w:b/>
          <w:noProof/>
          <w:u w:val="single"/>
          <w:lang w:eastAsia="en-GB"/>
        </w:rPr>
        <w:drawing>
          <wp:inline distT="0" distB="0" distL="0" distR="0" wp14:anchorId="3C327B8E" wp14:editId="77BABB5E">
            <wp:extent cx="4201886" cy="2105019"/>
            <wp:effectExtent l="0" t="0" r="8255" b="0"/>
            <wp:docPr id="10" name="Picture 10" descr="R:\TEMPLATE\Critical Control - News Desk\Images\Campaign images\Smoking - cigar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Campaign images\Smoking - cigarettes.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02031" cy="2105092"/>
                    </a:xfrm>
                    <a:prstGeom prst="rect">
                      <a:avLst/>
                    </a:prstGeom>
                    <a:noFill/>
                    <a:ln>
                      <a:noFill/>
                    </a:ln>
                  </pic:spPr>
                </pic:pic>
              </a:graphicData>
            </a:graphic>
          </wp:inline>
        </w:drawing>
      </w: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BA1A2A" w:rsidRPr="00BB2C5C" w:rsidRDefault="00BA1A2A">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4D5CDB" w:rsidRPr="00BB2C5C" w:rsidRDefault="004D5CDB" w:rsidP="004D5CDB">
      <w:pPr>
        <w:rPr>
          <w:b/>
          <w:u w:val="single"/>
        </w:rPr>
      </w:pPr>
      <w:bookmarkStart w:id="17" w:name="CoResponders"/>
      <w:bookmarkEnd w:id="17"/>
      <w:r w:rsidRPr="00BB2C5C">
        <w:rPr>
          <w:b/>
          <w:u w:val="single"/>
        </w:rPr>
        <w:t>Co-responders</w:t>
      </w:r>
      <w:r w:rsidR="00DF4DC8">
        <w:rPr>
          <w:b/>
          <w:u w:val="single"/>
        </w:rPr>
        <w:t xml:space="preserve"> and first responders</w:t>
      </w:r>
    </w:p>
    <w:p w:rsidR="004D5CDB" w:rsidRPr="00BB2C5C" w:rsidRDefault="006B064C" w:rsidP="004D5CDB">
      <w:r>
        <w:t>Last year (2016/17),</w:t>
      </w:r>
      <w:r w:rsidR="00367100">
        <w:t xml:space="preserve"> </w:t>
      </w:r>
      <w:r w:rsidR="004D5CDB" w:rsidRPr="00BB2C5C">
        <w:t xml:space="preserve">we attended </w:t>
      </w:r>
      <w:r w:rsidR="00367100">
        <w:t>819</w:t>
      </w:r>
      <w:r w:rsidR="004D5CDB" w:rsidRPr="00BB2C5C">
        <w:t xml:space="preserve"> co-responder calls.</w:t>
      </w:r>
    </w:p>
    <w:p w:rsidR="004D5CDB" w:rsidRPr="00BB2C5C" w:rsidRDefault="004D5CDB" w:rsidP="004D5CDB">
      <w:r w:rsidRPr="00BB2C5C">
        <w:t>Firefighters from six Community Fire Stations in Cornwall help the community by not only providing fire cover but also act as a co-response resource in medical care, through partnership with South Western Ambulance Service</w:t>
      </w:r>
      <w:r w:rsidR="006C231A">
        <w:t xml:space="preserve"> NHS</w:t>
      </w:r>
      <w:r w:rsidRPr="00BB2C5C">
        <w:t xml:space="preserve"> Foundation Trust (SWASFT). The scheme has been running since 1999, serving the communities of St. </w:t>
      </w:r>
      <w:proofErr w:type="spellStart"/>
      <w:r w:rsidRPr="00BB2C5C">
        <w:t>Keverne</w:t>
      </w:r>
      <w:proofErr w:type="spellEnd"/>
      <w:r w:rsidRPr="00BB2C5C">
        <w:t xml:space="preserve">, St. Ives, Mullion, St. </w:t>
      </w:r>
      <w:proofErr w:type="spellStart"/>
      <w:r w:rsidRPr="00BB2C5C">
        <w:t>Mawes</w:t>
      </w:r>
      <w:proofErr w:type="spellEnd"/>
      <w:r w:rsidRPr="00BB2C5C">
        <w:t xml:space="preserve">, Helston and </w:t>
      </w:r>
      <w:proofErr w:type="spellStart"/>
      <w:r w:rsidRPr="00BB2C5C">
        <w:t>Polruan</w:t>
      </w:r>
      <w:proofErr w:type="spellEnd"/>
      <w:r w:rsidRPr="00BB2C5C">
        <w:t>.</w:t>
      </w:r>
    </w:p>
    <w:p w:rsidR="004D5CDB" w:rsidRPr="00BB2C5C" w:rsidRDefault="004D5CDB" w:rsidP="004D5CDB">
      <w:r w:rsidRPr="00BB2C5C">
        <w:t>To find out more about co-</w:t>
      </w:r>
      <w:r w:rsidR="00BA1A2A">
        <w:t>responders, visit the link below:</w:t>
      </w:r>
    </w:p>
    <w:p w:rsidR="004D5CDB" w:rsidRPr="00BB2C5C" w:rsidRDefault="004D5CDB" w:rsidP="004D5CDB">
      <w:pPr>
        <w:rPr>
          <w:b/>
        </w:rPr>
      </w:pPr>
      <w:r w:rsidRPr="00BB2C5C">
        <w:rPr>
          <w:b/>
        </w:rPr>
        <w:t xml:space="preserve">Link - </w:t>
      </w:r>
      <w:hyperlink r:id="rId60" w:history="1">
        <w:r w:rsidR="00C01BB0" w:rsidRPr="00E915E5">
          <w:rPr>
            <w:rStyle w:val="Hyperlink"/>
          </w:rPr>
          <w:t>http://bit.ly/N0Puya</w:t>
        </w:r>
      </w:hyperlink>
    </w:p>
    <w:p w:rsidR="00515812" w:rsidRPr="00BB2C5C" w:rsidRDefault="00515812" w:rsidP="00515812">
      <w:pPr>
        <w:rPr>
          <w:color w:val="571067"/>
          <w:u w:val="single" w:color="571067"/>
        </w:rPr>
      </w:pPr>
      <w:r w:rsidRPr="00BB2C5C">
        <w:rPr>
          <w:b/>
        </w:rPr>
        <w:t xml:space="preserve">Image - </w:t>
      </w:r>
      <w:hyperlink r:id="rId61" w:history="1">
        <w:r w:rsidRPr="00BB2C5C">
          <w:rPr>
            <w:rStyle w:val="Hyperlink"/>
          </w:rPr>
          <w:t>R:\TEMPLATE\Critical Control - News Desk\Image</w:t>
        </w:r>
        <w:r>
          <w:rPr>
            <w:rStyle w:val="Hyperlink"/>
          </w:rPr>
          <w:t>s\Incidents</w:t>
        </w:r>
      </w:hyperlink>
    </w:p>
    <w:p w:rsidR="00361440" w:rsidRPr="00BB2C5C" w:rsidRDefault="00361440" w:rsidP="004D5CDB">
      <w:pPr>
        <w:rPr>
          <w:rStyle w:val="Hyperlink"/>
        </w:rPr>
      </w:pPr>
      <w:r w:rsidRPr="00BB2C5C">
        <w:rPr>
          <w:noProof/>
          <w:lang w:eastAsia="en-GB"/>
        </w:rPr>
        <w:drawing>
          <wp:anchor distT="0" distB="0" distL="114300" distR="114300" simplePos="0" relativeHeight="251724800" behindDoc="0" locked="0" layoutInCell="1" allowOverlap="1" wp14:anchorId="51B2FB9C" wp14:editId="5A6B7041">
            <wp:simplePos x="0" y="0"/>
            <wp:positionH relativeFrom="column">
              <wp:posOffset>64770</wp:posOffset>
            </wp:positionH>
            <wp:positionV relativeFrom="paragraph">
              <wp:posOffset>12700</wp:posOffset>
            </wp:positionV>
            <wp:extent cx="5731510" cy="2530475"/>
            <wp:effectExtent l="0" t="0" r="2540" b="3175"/>
            <wp:wrapNone/>
            <wp:docPr id="453" name="Picture 453" descr="Polruan Co-Responder Team and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ruan Co-Responder Team and vehicl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1510" cy="2530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440" w:rsidRPr="00BB2C5C" w:rsidRDefault="00361440" w:rsidP="004D5CDB">
      <w:pPr>
        <w:rPr>
          <w:rStyle w:val="Hyperlink"/>
        </w:rPr>
      </w:pPr>
    </w:p>
    <w:p w:rsidR="00361440" w:rsidRPr="00BB2C5C" w:rsidRDefault="00361440" w:rsidP="004D5CDB">
      <w:pPr>
        <w:rPr>
          <w:rStyle w:val="Hyperlink"/>
        </w:rPr>
      </w:pPr>
    </w:p>
    <w:p w:rsidR="00361440" w:rsidRPr="00BB2C5C" w:rsidRDefault="00361440" w:rsidP="004D5CDB">
      <w:pPr>
        <w:rPr>
          <w:rStyle w:val="Hyperlink"/>
        </w:rPr>
      </w:pPr>
    </w:p>
    <w:p w:rsidR="00361440" w:rsidRPr="00BB2C5C" w:rsidRDefault="00361440" w:rsidP="004D5CDB">
      <w:pPr>
        <w:rPr>
          <w:rStyle w:val="Hyperlink"/>
        </w:rPr>
      </w:pPr>
    </w:p>
    <w:p w:rsidR="00361440" w:rsidRPr="00BB2C5C" w:rsidRDefault="00361440" w:rsidP="004D5CDB"/>
    <w:p w:rsidR="004D5CDB" w:rsidRPr="00BB2C5C" w:rsidRDefault="004D5CDB" w:rsidP="004D5CDB"/>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117BDA" w:rsidRDefault="00117BDA" w:rsidP="00361440">
      <w:pPr>
        <w:pStyle w:val="ListParagraph"/>
        <w:ind w:left="0"/>
      </w:pPr>
    </w:p>
    <w:p w:rsidR="00117BDA" w:rsidRDefault="00117BDA" w:rsidP="00361440">
      <w:pPr>
        <w:pStyle w:val="ListParagraph"/>
        <w:ind w:left="0"/>
      </w:pPr>
    </w:p>
    <w:p w:rsidR="00361440" w:rsidRPr="00BB2C5C" w:rsidRDefault="000F4700" w:rsidP="00361440">
      <w:pPr>
        <w:pStyle w:val="ListParagraph"/>
        <w:ind w:left="0"/>
      </w:pPr>
      <w:hyperlink w:anchor="Links" w:history="1">
        <w:r w:rsidR="00361440" w:rsidRPr="00BB2C5C">
          <w:rPr>
            <w:rStyle w:val="Hyperlink"/>
          </w:rPr>
          <w:t>Return to top</w:t>
        </w:r>
      </w:hyperlink>
    </w:p>
    <w:p w:rsidR="00BF31D6" w:rsidRDefault="00BF31D6">
      <w:pPr>
        <w:rPr>
          <w:b/>
          <w:u w:val="single"/>
        </w:rPr>
      </w:pPr>
      <w:bookmarkStart w:id="18" w:name="Stations"/>
      <w:bookmarkEnd w:id="18"/>
      <w:r>
        <w:rPr>
          <w:b/>
          <w:u w:val="single"/>
        </w:rPr>
        <w:t>Community Fire Stations</w:t>
      </w:r>
    </w:p>
    <w:p w:rsidR="00BF31D6" w:rsidRDefault="00BF31D6">
      <w:r>
        <w:t>Community fire stations are a</w:t>
      </w:r>
      <w:r w:rsidRPr="00BF31D6">
        <w:t>t the heart of our communities. See more about your nearest station and where your nearest station is.</w:t>
      </w:r>
    </w:p>
    <w:p w:rsidR="00BF31D6" w:rsidRDefault="00BF31D6">
      <w:r w:rsidRPr="00BF31D6">
        <w:rPr>
          <w:b/>
        </w:rPr>
        <w:t>Link -</w:t>
      </w:r>
      <w:r>
        <w:t xml:space="preserve"> </w:t>
      </w:r>
      <w:hyperlink r:id="rId63" w:history="1">
        <w:r w:rsidRPr="00D6480F">
          <w:rPr>
            <w:rStyle w:val="Hyperlink"/>
          </w:rPr>
          <w:t>http://bit.ly/2f90JMM</w:t>
        </w:r>
      </w:hyperlink>
      <w:r>
        <w:t xml:space="preserve"> </w:t>
      </w:r>
    </w:p>
    <w:p w:rsidR="00BF31D6" w:rsidRPr="00BB2C5C" w:rsidRDefault="00BF31D6" w:rsidP="00BF31D6">
      <w:pPr>
        <w:rPr>
          <w:color w:val="571067"/>
          <w:u w:val="single" w:color="571067"/>
        </w:rPr>
      </w:pPr>
      <w:r w:rsidRPr="00BB2C5C">
        <w:rPr>
          <w:b/>
        </w:rPr>
        <w:t xml:space="preserve">Image - </w:t>
      </w:r>
      <w:hyperlink r:id="rId64" w:history="1">
        <w:r w:rsidRPr="00BB2C5C">
          <w:rPr>
            <w:rStyle w:val="Hyperlink"/>
          </w:rPr>
          <w:t>R:\TEMPLATE\Critical Control - News Desk\Image</w:t>
        </w:r>
        <w:r>
          <w:rPr>
            <w:rStyle w:val="Hyperlink"/>
          </w:rPr>
          <w:t>s</w:t>
        </w:r>
      </w:hyperlink>
    </w:p>
    <w:p w:rsidR="005E125C" w:rsidRDefault="00BF31D6">
      <w:r w:rsidRPr="005E125C">
        <w:rPr>
          <w:noProof/>
          <w:lang w:eastAsia="en-GB"/>
        </w:rPr>
        <w:drawing>
          <wp:inline distT="0" distB="0" distL="0" distR="0" wp14:anchorId="66BE4C9F" wp14:editId="2D8E55E4">
            <wp:extent cx="3533313" cy="4387415"/>
            <wp:effectExtent l="0" t="0" r="0" b="0"/>
            <wp:docPr id="705" name="Picture 705" descr="R:\TEMPLATE\CriticalControl_NewsDesk\Images\Cornwal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Control_NewsDesk\Images\Cornwall Map.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533131" cy="4387189"/>
                    </a:xfrm>
                    <a:prstGeom prst="rect">
                      <a:avLst/>
                    </a:prstGeom>
                    <a:noFill/>
                    <a:ln>
                      <a:noFill/>
                    </a:ln>
                  </pic:spPr>
                </pic:pic>
              </a:graphicData>
            </a:graphic>
          </wp:inline>
        </w:drawing>
      </w:r>
    </w:p>
    <w:p w:rsidR="005E125C" w:rsidRDefault="005E125C"/>
    <w:p w:rsidR="005E125C" w:rsidRDefault="005E125C"/>
    <w:p w:rsidR="005E125C" w:rsidRDefault="005E125C"/>
    <w:p w:rsidR="005E125C" w:rsidRDefault="005E125C"/>
    <w:p w:rsidR="005E125C" w:rsidRDefault="005E125C"/>
    <w:p w:rsidR="005E125C" w:rsidRDefault="005E125C"/>
    <w:p w:rsidR="005E125C" w:rsidRDefault="005E125C"/>
    <w:p w:rsidR="005E125C" w:rsidRDefault="005E125C"/>
    <w:p w:rsidR="00BF31D6" w:rsidRPr="00BF31D6" w:rsidRDefault="000F4700" w:rsidP="005E125C">
      <w:pPr>
        <w:pStyle w:val="ListParagraph"/>
        <w:ind w:left="0"/>
      </w:pPr>
      <w:hyperlink w:anchor="Links" w:history="1">
        <w:r w:rsidR="005E125C" w:rsidRPr="00BB2C5C">
          <w:rPr>
            <w:rStyle w:val="Hyperlink"/>
          </w:rPr>
          <w:t>Return to top</w:t>
        </w:r>
      </w:hyperlink>
      <w:r w:rsidR="00BF31D6" w:rsidRPr="00BF31D6">
        <w:br w:type="page"/>
      </w:r>
    </w:p>
    <w:p w:rsidR="004D5CDB" w:rsidRPr="00BB2C5C" w:rsidRDefault="004D5CDB" w:rsidP="004D5CDB">
      <w:pPr>
        <w:rPr>
          <w:b/>
          <w:u w:val="single"/>
        </w:rPr>
      </w:pPr>
      <w:bookmarkStart w:id="19" w:name="Controlled"/>
      <w:bookmarkEnd w:id="19"/>
      <w:r w:rsidRPr="00BB2C5C">
        <w:rPr>
          <w:b/>
          <w:u w:val="single"/>
        </w:rPr>
        <w:t xml:space="preserve">Controlled burning – also within </w:t>
      </w:r>
      <w:r w:rsidR="000E166C" w:rsidRPr="00BB2C5C">
        <w:rPr>
          <w:b/>
          <w:u w:val="single"/>
        </w:rPr>
        <w:t>‘</w:t>
      </w:r>
      <w:r w:rsidRPr="00BB2C5C">
        <w:rPr>
          <w:b/>
          <w:u w:val="single"/>
        </w:rPr>
        <w:t>bonfires</w:t>
      </w:r>
      <w:r w:rsidR="000E166C" w:rsidRPr="00BB2C5C">
        <w:rPr>
          <w:b/>
          <w:u w:val="single"/>
        </w:rPr>
        <w:t>’</w:t>
      </w:r>
    </w:p>
    <w:p w:rsidR="004D5CDB" w:rsidRPr="00BB2C5C" w:rsidRDefault="00117BDA" w:rsidP="004D5CDB">
      <w:r w:rsidRPr="00BB2C5C">
        <w:rPr>
          <w:b/>
          <w:noProof/>
          <w:u w:val="single"/>
          <w:lang w:eastAsia="en-GB"/>
        </w:rPr>
        <w:drawing>
          <wp:anchor distT="0" distB="0" distL="114300" distR="114300" simplePos="0" relativeHeight="251722752" behindDoc="0" locked="0" layoutInCell="1" allowOverlap="1" wp14:anchorId="4881D568" wp14:editId="37E4DEDC">
            <wp:simplePos x="0" y="0"/>
            <wp:positionH relativeFrom="column">
              <wp:posOffset>4212590</wp:posOffset>
            </wp:positionH>
            <wp:positionV relativeFrom="paragraph">
              <wp:posOffset>487680</wp:posOffset>
            </wp:positionV>
            <wp:extent cx="1666875" cy="2505075"/>
            <wp:effectExtent l="0" t="0" r="9525" b="9525"/>
            <wp:wrapSquare wrapText="bothSides"/>
            <wp:docPr id="454" name="Picture 454" descr="https://db.cornwall.gov.uk/fbnews/images/photos/bonfire_istock_000004269269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b.cornwall.gov.uk/fbnews/images/photos/bonfire_istock_000004269269we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6875" cy="250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D5CDB" w:rsidRPr="00BB2C5C">
        <w:t>If you are planning a large bonfire in Cornwall, inform the Fire and Rescue Service before you start by calling our Critical Control Centre on 0203 162 2240.</w:t>
      </w:r>
    </w:p>
    <w:p w:rsidR="004D5CDB" w:rsidRPr="00BB2C5C" w:rsidRDefault="004D5CDB" w:rsidP="004D5CDB">
      <w:r w:rsidRPr="00BB2C5C">
        <w:t>Tell the Critical Control Operator:</w:t>
      </w:r>
    </w:p>
    <w:p w:rsidR="004D5CDB" w:rsidRPr="00BB2C5C" w:rsidRDefault="004D5CDB" w:rsidP="004D5CDB">
      <w:pPr>
        <w:pStyle w:val="ListParagraph"/>
        <w:numPr>
          <w:ilvl w:val="0"/>
          <w:numId w:val="13"/>
        </w:numPr>
      </w:pPr>
      <w:r w:rsidRPr="00BB2C5C">
        <w:t>Your location.</w:t>
      </w:r>
    </w:p>
    <w:p w:rsidR="004D5CDB" w:rsidRPr="00BB2C5C" w:rsidRDefault="004D5CDB" w:rsidP="004D5CDB">
      <w:pPr>
        <w:pStyle w:val="ListParagraph"/>
        <w:numPr>
          <w:ilvl w:val="0"/>
          <w:numId w:val="13"/>
        </w:numPr>
      </w:pPr>
      <w:r w:rsidRPr="00BB2C5C">
        <w:t>Time you intend to start burning.</w:t>
      </w:r>
    </w:p>
    <w:p w:rsidR="004D5CDB" w:rsidRPr="00BB2C5C" w:rsidRDefault="004D5CDB" w:rsidP="004D5CDB">
      <w:pPr>
        <w:pStyle w:val="ListParagraph"/>
        <w:numPr>
          <w:ilvl w:val="0"/>
          <w:numId w:val="13"/>
        </w:numPr>
      </w:pPr>
      <w:r w:rsidRPr="00BB2C5C">
        <w:t>Confirm when you have finished burning.</w:t>
      </w:r>
    </w:p>
    <w:p w:rsidR="004D5CDB" w:rsidRPr="00BB2C5C" w:rsidRDefault="004D5CDB" w:rsidP="004D5CDB">
      <w:r w:rsidRPr="00BB2C5C">
        <w:t>This helps us avoid sending fire engines to false alarms when they could be responding to a real emergency.</w:t>
      </w:r>
    </w:p>
    <w:p w:rsidR="004D5CDB" w:rsidRPr="00BB2C5C" w:rsidRDefault="004D5CDB" w:rsidP="004D5CDB">
      <w:r w:rsidRPr="00BB2C5C">
        <w:t>For more information regarding controlled burns and bonfires visit the link below.</w:t>
      </w:r>
    </w:p>
    <w:p w:rsidR="004D5CDB" w:rsidRPr="00BB2C5C" w:rsidRDefault="004D5CDB" w:rsidP="004D5CDB">
      <w:pPr>
        <w:rPr>
          <w:rStyle w:val="Hyperlink"/>
        </w:rPr>
      </w:pPr>
      <w:r w:rsidRPr="00BB2C5C">
        <w:rPr>
          <w:b/>
        </w:rPr>
        <w:t>Link</w:t>
      </w:r>
      <w:r w:rsidRPr="00BB2C5C">
        <w:t xml:space="preserve"> - </w:t>
      </w:r>
      <w:hyperlink r:id="rId66" w:history="1">
        <w:r w:rsidRPr="00BB2C5C">
          <w:rPr>
            <w:rStyle w:val="Hyperlink"/>
          </w:rPr>
          <w:t>http://bit.ly/2iVrl74</w:t>
        </w:r>
      </w:hyperlink>
      <w:r w:rsidRPr="00BB2C5C">
        <w:rPr>
          <w:rStyle w:val="Hyperlink"/>
        </w:rPr>
        <w:t xml:space="preserve"> </w:t>
      </w:r>
    </w:p>
    <w:p w:rsidR="00515812" w:rsidRPr="00BB2C5C" w:rsidRDefault="00515812" w:rsidP="00515812">
      <w:pPr>
        <w:rPr>
          <w:color w:val="571067"/>
          <w:u w:val="single" w:color="571067"/>
        </w:rPr>
      </w:pPr>
      <w:r w:rsidRPr="00BB2C5C">
        <w:rPr>
          <w:b/>
        </w:rPr>
        <w:t xml:space="preserve">Image - </w:t>
      </w:r>
      <w:hyperlink r:id="rId67" w:history="1">
        <w:r w:rsidRPr="00BB2C5C">
          <w:rPr>
            <w:rStyle w:val="Hyperlink"/>
          </w:rPr>
          <w:t>R:\TEMPLATE\Critical Control - News Desk\Image</w:t>
        </w:r>
        <w:r>
          <w:rPr>
            <w:rStyle w:val="Hyperlink"/>
          </w:rPr>
          <w:t>s\Incidents</w:t>
        </w:r>
      </w:hyperlink>
    </w:p>
    <w:p w:rsidR="004D5CDB" w:rsidRPr="00BB2C5C" w:rsidRDefault="004D5CDB" w:rsidP="004F6AE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361440">
      <w:pPr>
        <w:rPr>
          <w:b/>
          <w:u w:val="single"/>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8407D3" w:rsidRPr="00BB2C5C" w:rsidRDefault="004D5CDB" w:rsidP="004F6AE0">
      <w:pPr>
        <w:rPr>
          <w:b/>
          <w:u w:val="single"/>
        </w:rPr>
      </w:pPr>
      <w:bookmarkStart w:id="20" w:name="Countryside"/>
      <w:bookmarkEnd w:id="20"/>
      <w:r w:rsidRPr="00BB2C5C">
        <w:rPr>
          <w:noProof/>
          <w:lang w:eastAsia="en-GB"/>
        </w:rPr>
        <w:drawing>
          <wp:anchor distT="0" distB="0" distL="114300" distR="114300" simplePos="0" relativeHeight="251715584" behindDoc="1" locked="0" layoutInCell="1" allowOverlap="1" wp14:anchorId="62465CDC" wp14:editId="406553F1">
            <wp:simplePos x="0" y="0"/>
            <wp:positionH relativeFrom="column">
              <wp:posOffset>4560570</wp:posOffset>
            </wp:positionH>
            <wp:positionV relativeFrom="paragraph">
              <wp:posOffset>259080</wp:posOffset>
            </wp:positionV>
            <wp:extent cx="1524000" cy="1491615"/>
            <wp:effectExtent l="0" t="0" r="0" b="0"/>
            <wp:wrapTight wrapText="bothSides">
              <wp:wrapPolygon edited="0">
                <wp:start x="0" y="0"/>
                <wp:lineTo x="0" y="21241"/>
                <wp:lineTo x="21330" y="21241"/>
                <wp:lineTo x="21330" y="0"/>
                <wp:lineTo x="0" y="0"/>
              </wp:wrapPolygon>
            </wp:wrapTight>
            <wp:docPr id="11" name="Picture 11" descr="R:\TEMPLATE\Critical Control - News Desk\Images\Logos\countryside cod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EMPLATE\Critical Control - News Desk\Images\Logos\countryside code logo.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8407D3" w:rsidRPr="00BB2C5C">
        <w:rPr>
          <w:b/>
          <w:u w:val="single"/>
        </w:rPr>
        <w:t>Countryside</w:t>
      </w:r>
    </w:p>
    <w:p w:rsidR="008407D3" w:rsidRPr="00BB2C5C" w:rsidRDefault="008407D3" w:rsidP="004F6AE0">
      <w:pPr>
        <w:rPr>
          <w:b/>
          <w:u w:val="single"/>
        </w:rPr>
      </w:pPr>
      <w:r w:rsidRPr="00BB2C5C">
        <w:t xml:space="preserve">If arson – see section titled ‘Arson’ for supporting text. </w:t>
      </w:r>
      <w:r w:rsidR="004D5CDB" w:rsidRPr="00BB2C5C">
        <w:br/>
      </w:r>
      <w:r w:rsidRPr="00BB2C5C">
        <w:t>If not use:</w:t>
      </w:r>
    </w:p>
    <w:p w:rsidR="008407D3" w:rsidRPr="00BB2C5C" w:rsidRDefault="008407D3" w:rsidP="008407D3">
      <w:pPr>
        <w:spacing w:line="360" w:lineRule="auto"/>
      </w:pPr>
      <w:r w:rsidRPr="00BB2C5C">
        <w:t>For more information on how to prevent a fire in the countryside, select the related link below:</w:t>
      </w:r>
    </w:p>
    <w:p w:rsidR="008407D3" w:rsidRDefault="008407D3" w:rsidP="008407D3">
      <w:pPr>
        <w:spacing w:line="360" w:lineRule="auto"/>
      </w:pPr>
      <w:r w:rsidRPr="00BB2C5C">
        <w:rPr>
          <w:b/>
        </w:rPr>
        <w:t>Link</w:t>
      </w:r>
      <w:r w:rsidRPr="00BB2C5C">
        <w:t xml:space="preserve"> - </w:t>
      </w:r>
      <w:hyperlink r:id="rId69" w:history="1">
        <w:r w:rsidRPr="00BB2C5C">
          <w:rPr>
            <w:rStyle w:val="Hyperlink"/>
          </w:rPr>
          <w:t>http://bit.ly/2jSErDm</w:t>
        </w:r>
      </w:hyperlink>
      <w:r w:rsidRPr="00BB2C5C">
        <w:t xml:space="preserve"> </w:t>
      </w:r>
    </w:p>
    <w:p w:rsidR="00BA1A2A" w:rsidRPr="00BB2C5C" w:rsidRDefault="00BA1A2A" w:rsidP="00BA1A2A">
      <w:r w:rsidRPr="00BB2C5C">
        <w:rPr>
          <w:b/>
        </w:rPr>
        <w:t>Image -</w:t>
      </w:r>
      <w:r w:rsidRPr="00BB2C5C">
        <w:t xml:space="preserve"> This could be provided from the incident depending on the appropriateness and picture quality. </w:t>
      </w:r>
      <w:r>
        <w:t>I</w:t>
      </w:r>
      <w:r w:rsidRPr="00BB2C5C">
        <w:t xml:space="preserve">mages will need agreed permission from an incident commander and person/s involved. </w:t>
      </w:r>
    </w:p>
    <w:p w:rsidR="0045158E" w:rsidRPr="00BB2C5C" w:rsidRDefault="0045158E" w:rsidP="0045158E">
      <w:pPr>
        <w:rPr>
          <w:color w:val="571067"/>
          <w:u w:val="single" w:color="571067"/>
        </w:rPr>
      </w:pPr>
      <w:r>
        <w:rPr>
          <w:b/>
        </w:rPr>
        <w:t>Image</w:t>
      </w:r>
      <w:r w:rsidRPr="00BB2C5C">
        <w:rPr>
          <w:b/>
        </w:rPr>
        <w:t xml:space="preserve"> – </w:t>
      </w:r>
      <w:hyperlink r:id="rId70" w:history="1">
        <w:r>
          <w:rPr>
            <w:rStyle w:val="Hyperlink"/>
          </w:rPr>
          <w:t>\\cc\root\fire\ref\TEMPLATE\CriticalControl_NewsDesk\Images\Logos</w:t>
        </w:r>
      </w:hyperlink>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rsidP="00361440">
      <w:pPr>
        <w:pStyle w:val="ListParagraph"/>
        <w:ind w:left="0"/>
      </w:pPr>
    </w:p>
    <w:p w:rsidR="003E2989" w:rsidRDefault="000F4700" w:rsidP="000E6C44">
      <w:pPr>
        <w:pStyle w:val="ListParagraph"/>
        <w:ind w:left="0"/>
        <w:rPr>
          <w:rStyle w:val="Hyperlink"/>
        </w:rPr>
      </w:pPr>
      <w:hyperlink w:anchor="Links" w:history="1">
        <w:r w:rsidR="00361440" w:rsidRPr="00BB2C5C">
          <w:rPr>
            <w:rStyle w:val="Hyperlink"/>
          </w:rPr>
          <w:t>Return to top</w:t>
        </w:r>
      </w:hyperlink>
    </w:p>
    <w:p w:rsidR="000E6C44" w:rsidRDefault="000E6C44" w:rsidP="000E6C44">
      <w:pPr>
        <w:pStyle w:val="ListParagraph"/>
        <w:ind w:left="0"/>
        <w:rPr>
          <w:rStyle w:val="Hyperlink"/>
        </w:rPr>
      </w:pPr>
    </w:p>
    <w:p w:rsidR="000E6C44" w:rsidRDefault="000E6C44" w:rsidP="000E6C44">
      <w:pPr>
        <w:pStyle w:val="ListParagraph"/>
        <w:ind w:left="0"/>
        <w:rPr>
          <w:rStyle w:val="Hyperlink"/>
        </w:rPr>
      </w:pPr>
    </w:p>
    <w:p w:rsidR="006D3574" w:rsidRPr="006D3574" w:rsidRDefault="006D3574">
      <w:pPr>
        <w:rPr>
          <w:rStyle w:val="Hyperlink"/>
          <w:b/>
          <w:color w:val="auto"/>
        </w:rPr>
      </w:pPr>
      <w:bookmarkStart w:id="21" w:name="Rain"/>
      <w:bookmarkEnd w:id="21"/>
      <w:r w:rsidRPr="006D3574">
        <w:rPr>
          <w:rStyle w:val="Hyperlink"/>
          <w:b/>
          <w:color w:val="auto"/>
        </w:rPr>
        <w:t>Driving in heavy rain and floods</w:t>
      </w:r>
    </w:p>
    <w:p w:rsidR="006D3574" w:rsidRDefault="006D3574">
      <w:pPr>
        <w:rPr>
          <w:rStyle w:val="Hyperlink"/>
          <w:color w:val="auto"/>
          <w:u w:val="none"/>
        </w:rPr>
      </w:pPr>
      <w:r w:rsidRPr="006D3574">
        <w:rPr>
          <w:rStyle w:val="Hyperlink"/>
          <w:color w:val="auto"/>
          <w:u w:val="none"/>
        </w:rPr>
        <w:t>Driving in heavy rain and flooding can be very dangerous, stopping distances increase dramatically, visibility is severely impaired and standing water increases the chance of your vehicle aquaplaning.</w:t>
      </w:r>
    </w:p>
    <w:p w:rsidR="006D3574" w:rsidRDefault="006D3574">
      <w:pPr>
        <w:rPr>
          <w:rStyle w:val="Hyperlink"/>
          <w:color w:val="auto"/>
          <w:u w:val="none"/>
        </w:rPr>
      </w:pPr>
      <w:r>
        <w:rPr>
          <w:rStyle w:val="Hyperlink"/>
          <w:color w:val="auto"/>
          <w:u w:val="none"/>
        </w:rPr>
        <w:t>Find out more on what to be aware of when driving in heavy rain and floods:</w:t>
      </w:r>
    </w:p>
    <w:p w:rsidR="006D3574" w:rsidRPr="006D3574" w:rsidRDefault="006D3574">
      <w:pPr>
        <w:rPr>
          <w:rStyle w:val="Hyperlink"/>
          <w:color w:val="auto"/>
          <w:u w:val="none"/>
        </w:rPr>
      </w:pPr>
      <w:r w:rsidRPr="006D3574">
        <w:rPr>
          <w:rStyle w:val="Hyperlink"/>
          <w:b/>
          <w:color w:val="auto"/>
          <w:u w:val="none"/>
        </w:rPr>
        <w:t xml:space="preserve">Link - </w:t>
      </w:r>
      <w:hyperlink r:id="rId71" w:history="1">
        <w:r w:rsidRPr="00D200E9">
          <w:rPr>
            <w:rStyle w:val="Hyperlink"/>
          </w:rPr>
          <w:t>http://bit.ly/1Pem997</w:t>
        </w:r>
      </w:hyperlink>
      <w:r>
        <w:rPr>
          <w:rStyle w:val="Hyperlink"/>
          <w:color w:val="auto"/>
          <w:u w:val="none"/>
        </w:rPr>
        <w:t xml:space="preserve"> </w:t>
      </w:r>
    </w:p>
    <w:p w:rsidR="006D3574" w:rsidRDefault="006D3574" w:rsidP="006D3574">
      <w:pPr>
        <w:rPr>
          <w:rStyle w:val="Hyperlink"/>
        </w:rPr>
      </w:pPr>
      <w:r>
        <w:rPr>
          <w:b/>
        </w:rPr>
        <w:t>Image</w:t>
      </w:r>
      <w:r w:rsidRPr="00BB2C5C">
        <w:rPr>
          <w:b/>
        </w:rPr>
        <w:t xml:space="preserve"> – </w:t>
      </w:r>
      <w:hyperlink r:id="rId72" w:history="1">
        <w:r>
          <w:rPr>
            <w:rStyle w:val="Hyperlink"/>
          </w:rPr>
          <w:t>R:\TEMPLATE\CriticalControl_NewsDesk\Images\Logos</w:t>
        </w:r>
      </w:hyperlink>
    </w:p>
    <w:p w:rsidR="00264A36" w:rsidRDefault="00BA1A2A" w:rsidP="006D3574">
      <w:pPr>
        <w:rPr>
          <w:noProof/>
          <w:color w:val="571067"/>
          <w:u w:val="single" w:color="571067"/>
          <w:lang w:eastAsia="en-GB"/>
        </w:rPr>
      </w:pPr>
      <w:r>
        <w:rPr>
          <w:b/>
        </w:rPr>
        <w:t>Image</w:t>
      </w:r>
      <w:r w:rsidRPr="00BB2C5C">
        <w:rPr>
          <w:b/>
        </w:rPr>
        <w:t xml:space="preserve"> – </w:t>
      </w:r>
      <w:hyperlink r:id="rId73" w:history="1">
        <w:r>
          <w:rPr>
            <w:rStyle w:val="Hyperlink"/>
          </w:rPr>
          <w:t>R:\TEMPLATE\CriticalControl_NewsDesk\Images\Weather</w:t>
        </w:r>
      </w:hyperlink>
      <w:r w:rsidR="00264A36">
        <w:rPr>
          <w:noProof/>
          <w:color w:val="571067"/>
          <w:u w:val="single" w:color="571067"/>
          <w:lang w:eastAsia="en-GB"/>
        </w:rPr>
        <w:t xml:space="preserve">  </w:t>
      </w:r>
    </w:p>
    <w:p w:rsidR="00BA1A2A" w:rsidRPr="00BB2C5C" w:rsidRDefault="00264A36" w:rsidP="006D3574">
      <w:pPr>
        <w:rPr>
          <w:color w:val="571067"/>
          <w:u w:val="single" w:color="571067"/>
        </w:rPr>
      </w:pPr>
      <w:r>
        <w:rPr>
          <w:noProof/>
          <w:u w:color="571067"/>
          <w:lang w:eastAsia="en-GB"/>
        </w:rPr>
        <w:drawing>
          <wp:anchor distT="0" distB="0" distL="114300" distR="114300" simplePos="0" relativeHeight="251762688" behindDoc="0" locked="0" layoutInCell="1" allowOverlap="1" wp14:anchorId="0A520D3C" wp14:editId="08D2719F">
            <wp:simplePos x="0" y="0"/>
            <wp:positionH relativeFrom="column">
              <wp:posOffset>3114675</wp:posOffset>
            </wp:positionH>
            <wp:positionV relativeFrom="paragraph">
              <wp:posOffset>144145</wp:posOffset>
            </wp:positionV>
            <wp:extent cx="1520190" cy="1520190"/>
            <wp:effectExtent l="0" t="0" r="3810" b="3810"/>
            <wp:wrapNone/>
            <wp:docPr id="460" name="Picture 460" descr="R:\TEMPLATE\CriticalControl_NewsDesk\Images\Logos\Turn around dont d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Control_NewsDesk\Images\Logos\Turn around dont drown.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019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571067"/>
          <w:u w:val="single" w:color="571067"/>
          <w:lang w:eastAsia="en-GB"/>
        </w:rPr>
        <w:drawing>
          <wp:anchor distT="0" distB="0" distL="114300" distR="114300" simplePos="0" relativeHeight="251763712" behindDoc="0" locked="0" layoutInCell="1" allowOverlap="1" wp14:anchorId="0C5D846E" wp14:editId="7AAE351E">
            <wp:simplePos x="0" y="0"/>
            <wp:positionH relativeFrom="column">
              <wp:posOffset>60325</wp:posOffset>
            </wp:positionH>
            <wp:positionV relativeFrom="paragraph">
              <wp:posOffset>71755</wp:posOffset>
            </wp:positionV>
            <wp:extent cx="2527300" cy="1896745"/>
            <wp:effectExtent l="0" t="0" r="6350" b="8255"/>
            <wp:wrapNone/>
            <wp:docPr id="479" name="Picture 479" descr="R:\TEMPLATE\CriticalControl_NewsDesk\Images\Weather\rainy-day-144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Control_NewsDesk\Images\Weather\rainy-day-144767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27300" cy="1896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574" w:rsidRPr="00BB2C5C" w:rsidRDefault="006D3574" w:rsidP="006D3574">
      <w:pPr>
        <w:rPr>
          <w:rStyle w:val="Hyperlink"/>
          <w:color w:val="auto"/>
          <w:u w:val="none"/>
        </w:rPr>
      </w:pPr>
    </w:p>
    <w:p w:rsidR="006D3574" w:rsidRDefault="006D3574" w:rsidP="006D3574"/>
    <w:p w:rsidR="006D3574" w:rsidRDefault="006D3574" w:rsidP="006D3574"/>
    <w:p w:rsidR="006D3574" w:rsidRDefault="006D3574" w:rsidP="006D3574"/>
    <w:p w:rsidR="006D3574" w:rsidRDefault="006D3574" w:rsidP="006D3574"/>
    <w:p w:rsidR="006D3574" w:rsidRDefault="00264A36" w:rsidP="006D3574">
      <w:r>
        <w:rPr>
          <w:noProof/>
          <w:color w:val="571067"/>
          <w:u w:val="single" w:color="571067"/>
          <w:lang w:eastAsia="en-GB"/>
        </w:rPr>
        <w:drawing>
          <wp:anchor distT="0" distB="0" distL="114300" distR="114300" simplePos="0" relativeHeight="251764736" behindDoc="0" locked="0" layoutInCell="1" allowOverlap="1" wp14:anchorId="0838B2D8" wp14:editId="0231AE03">
            <wp:simplePos x="0" y="0"/>
            <wp:positionH relativeFrom="column">
              <wp:posOffset>62076</wp:posOffset>
            </wp:positionH>
            <wp:positionV relativeFrom="paragraph">
              <wp:posOffset>198021</wp:posOffset>
            </wp:positionV>
            <wp:extent cx="2858770" cy="1908810"/>
            <wp:effectExtent l="0" t="0" r="0" b="0"/>
            <wp:wrapNone/>
            <wp:docPr id="478" name="Picture 478" descr="R:\TEMPLATE\CriticalControl_NewsDesk\Images\Weather\rainy-day-cars-145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Control_NewsDesk\Images\Weather\rainy-day-cars-1450299.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8770" cy="1908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3574" w:rsidRDefault="006D3574" w:rsidP="006D3574"/>
    <w:p w:rsidR="006D3574" w:rsidRDefault="006D3574" w:rsidP="006D3574"/>
    <w:p w:rsidR="006D3574" w:rsidRDefault="006D3574" w:rsidP="006D3574"/>
    <w:p w:rsidR="006D3574" w:rsidRDefault="006D3574" w:rsidP="006D3574"/>
    <w:p w:rsidR="006D3574" w:rsidRDefault="006D3574" w:rsidP="006D3574"/>
    <w:p w:rsidR="006D3574" w:rsidRDefault="006D3574" w:rsidP="006D3574"/>
    <w:p w:rsidR="006D3574" w:rsidRDefault="006D3574" w:rsidP="006D3574"/>
    <w:p w:rsidR="006D3574" w:rsidRDefault="006D3574" w:rsidP="006D3574"/>
    <w:p w:rsidR="00264A36" w:rsidRDefault="00264A36" w:rsidP="006D3574"/>
    <w:p w:rsidR="00264A36" w:rsidRDefault="00264A36" w:rsidP="006D3574"/>
    <w:p w:rsidR="006D3574" w:rsidRDefault="006D3574" w:rsidP="006D3574"/>
    <w:p w:rsidR="006D3574" w:rsidRDefault="006D3574" w:rsidP="006D3574"/>
    <w:p w:rsidR="00F92767" w:rsidRDefault="000F4700" w:rsidP="006D3574">
      <w:pPr>
        <w:rPr>
          <w:rStyle w:val="Hyperlink"/>
        </w:rPr>
      </w:pPr>
      <w:hyperlink w:anchor="Links" w:history="1">
        <w:r w:rsidR="006D3574" w:rsidRPr="00BB2C5C">
          <w:rPr>
            <w:rStyle w:val="Hyperlink"/>
          </w:rPr>
          <w:t>Return to top</w:t>
        </w:r>
      </w:hyperlink>
    </w:p>
    <w:p w:rsidR="00F92767" w:rsidRPr="00BB2C5C" w:rsidRDefault="00F92767" w:rsidP="00F92767">
      <w:pPr>
        <w:rPr>
          <w:rStyle w:val="Hyperlink"/>
          <w:b/>
          <w:color w:val="auto"/>
        </w:rPr>
      </w:pPr>
      <w:r w:rsidRPr="00BB2C5C">
        <w:rPr>
          <w:rStyle w:val="Hyperlink"/>
          <w:b/>
          <w:color w:val="auto"/>
        </w:rPr>
        <w:t>Driving in sno</w:t>
      </w:r>
      <w:bookmarkStart w:id="22" w:name="DrivingSnow"/>
      <w:r w:rsidRPr="00BB2C5C">
        <w:rPr>
          <w:rStyle w:val="Hyperlink"/>
          <w:b/>
          <w:color w:val="auto"/>
        </w:rPr>
        <w:t>w</w:t>
      </w:r>
      <w:bookmarkEnd w:id="22"/>
      <w:r w:rsidRPr="00BB2C5C">
        <w:rPr>
          <w:rStyle w:val="Hyperlink"/>
          <w:b/>
          <w:color w:val="auto"/>
        </w:rPr>
        <w:t xml:space="preserve"> and ice</w:t>
      </w:r>
    </w:p>
    <w:p w:rsidR="00F92767" w:rsidRPr="00BB2C5C" w:rsidRDefault="00F92767" w:rsidP="00F92767">
      <w:pPr>
        <w:rPr>
          <w:rStyle w:val="Hyperlink"/>
          <w:color w:val="auto"/>
          <w:u w:val="none"/>
        </w:rPr>
      </w:pPr>
      <w:r w:rsidRPr="00BB2C5C">
        <w:rPr>
          <w:rStyle w:val="Hyperlink"/>
          <w:color w:val="auto"/>
          <w:u w:val="none"/>
        </w:rPr>
        <w:t>Driving in snow, ice and wintry conditions requires extra care and preparation, and you should only drive when absolutely necessary. Please read our guidelines on safe winter driving.</w:t>
      </w:r>
    </w:p>
    <w:p w:rsidR="00F92767" w:rsidRPr="00BB2C5C" w:rsidRDefault="00F92767" w:rsidP="00F92767">
      <w:pPr>
        <w:rPr>
          <w:rStyle w:val="Hyperlink"/>
          <w:color w:val="auto"/>
          <w:u w:val="none"/>
        </w:rPr>
      </w:pPr>
      <w:r w:rsidRPr="006D3574">
        <w:rPr>
          <w:rStyle w:val="Hyperlink"/>
          <w:b/>
          <w:color w:val="auto"/>
          <w:u w:val="none"/>
        </w:rPr>
        <w:t>Link -</w:t>
      </w:r>
      <w:r w:rsidRPr="00BB2C5C">
        <w:rPr>
          <w:rStyle w:val="Hyperlink"/>
          <w:color w:val="auto"/>
          <w:u w:val="none"/>
        </w:rPr>
        <w:t xml:space="preserve"> </w:t>
      </w:r>
      <w:hyperlink r:id="rId77" w:history="1">
        <w:r w:rsidRPr="00BB2C5C">
          <w:rPr>
            <w:rStyle w:val="Hyperlink"/>
          </w:rPr>
          <w:t>http://bit.ly/2h558Rz</w:t>
        </w:r>
      </w:hyperlink>
      <w:r w:rsidRPr="00BB2C5C">
        <w:rPr>
          <w:rStyle w:val="Hyperlink"/>
          <w:color w:val="auto"/>
          <w:u w:val="none"/>
        </w:rPr>
        <w:t xml:space="preserve"> </w:t>
      </w:r>
    </w:p>
    <w:p w:rsidR="00F92767" w:rsidRPr="00BB2C5C" w:rsidRDefault="00F92767" w:rsidP="00F92767">
      <w:pPr>
        <w:rPr>
          <w:color w:val="571067"/>
          <w:u w:val="single" w:color="571067"/>
        </w:rPr>
      </w:pPr>
      <w:r>
        <w:rPr>
          <w:b/>
        </w:rPr>
        <w:t>Image</w:t>
      </w:r>
      <w:r w:rsidRPr="00BB2C5C">
        <w:rPr>
          <w:b/>
        </w:rPr>
        <w:t xml:space="preserve"> – </w:t>
      </w:r>
      <w:hyperlink r:id="rId78" w:history="1">
        <w:r>
          <w:rPr>
            <w:rStyle w:val="Hyperlink"/>
          </w:rPr>
          <w:t>R:</w:t>
        </w:r>
        <w:r w:rsidRPr="00D200E9">
          <w:rPr>
            <w:rStyle w:val="Hyperlink"/>
          </w:rPr>
          <w:t>\TEMPLATE\CriticalControl_NewsDesk\Images\</w:t>
        </w:r>
        <w:r w:rsidR="00264A36">
          <w:rPr>
            <w:rStyle w:val="Hyperlink"/>
          </w:rPr>
          <w:t>Weather</w:t>
        </w:r>
      </w:hyperlink>
    </w:p>
    <w:p w:rsidR="00F92767" w:rsidRPr="00BB2C5C" w:rsidRDefault="00F92767" w:rsidP="00F92767">
      <w:pPr>
        <w:rPr>
          <w:rStyle w:val="Hyperlink"/>
          <w:color w:val="auto"/>
          <w:u w:val="none"/>
        </w:rPr>
      </w:pPr>
    </w:p>
    <w:p w:rsidR="00F92767" w:rsidRPr="00BB2C5C" w:rsidRDefault="00F92767" w:rsidP="00F92767">
      <w:pPr>
        <w:rPr>
          <w:rStyle w:val="Hyperlink"/>
          <w:color w:val="auto"/>
          <w:u w:val="none"/>
        </w:rPr>
      </w:pPr>
      <w:r>
        <w:rPr>
          <w:noProof/>
          <w:u w:color="571067"/>
          <w:lang w:eastAsia="en-GB"/>
        </w:rPr>
        <w:drawing>
          <wp:inline distT="0" distB="0" distL="0" distR="0" wp14:anchorId="46ED5CA4" wp14:editId="1B07D839">
            <wp:extent cx="1692910" cy="2026285"/>
            <wp:effectExtent l="0" t="0" r="2540" b="0"/>
            <wp:docPr id="476" name="Picture 476" descr="R:\TEMPLATE\CriticalControl_NewsDesk\Images\Weather\scratching-frost-1359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Control_NewsDesk\Images\Weather\scratching-frost-135942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2910" cy="2026285"/>
                    </a:xfrm>
                    <a:prstGeom prst="rect">
                      <a:avLst/>
                    </a:prstGeom>
                    <a:noFill/>
                    <a:ln>
                      <a:noFill/>
                    </a:ln>
                  </pic:spPr>
                </pic:pic>
              </a:graphicData>
            </a:graphic>
          </wp:inline>
        </w:drawing>
      </w: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F92767">
      <w:pPr>
        <w:rPr>
          <w:rStyle w:val="Hyperlink"/>
        </w:rPr>
      </w:pPr>
    </w:p>
    <w:p w:rsidR="00F92767" w:rsidRDefault="000F4700">
      <w:pPr>
        <w:rPr>
          <w:rStyle w:val="Hyperlink"/>
        </w:rPr>
      </w:pPr>
      <w:hyperlink w:anchor="Links" w:history="1">
        <w:r w:rsidR="00F92767" w:rsidRPr="00BB2C5C">
          <w:rPr>
            <w:rStyle w:val="Hyperlink"/>
          </w:rPr>
          <w:t>Return to top</w:t>
        </w:r>
      </w:hyperlink>
      <w:r w:rsidR="00F92767">
        <w:rPr>
          <w:rStyle w:val="Hyperlink"/>
        </w:rPr>
        <w:br w:type="page"/>
      </w:r>
    </w:p>
    <w:p w:rsidR="00316A07" w:rsidRPr="00BB2C5C" w:rsidRDefault="00316A07" w:rsidP="00316A07">
      <w:pPr>
        <w:rPr>
          <w:b/>
          <w:u w:val="single"/>
        </w:rPr>
      </w:pPr>
      <w:bookmarkStart w:id="23" w:name="Electrical"/>
      <w:bookmarkEnd w:id="23"/>
      <w:r w:rsidRPr="00BB2C5C">
        <w:rPr>
          <w:b/>
          <w:u w:val="single"/>
        </w:rPr>
        <w:t>Electrical fires</w:t>
      </w:r>
    </w:p>
    <w:p w:rsidR="00316A07" w:rsidRPr="00BB2C5C" w:rsidRDefault="00316A07" w:rsidP="00316A07">
      <w:r w:rsidRPr="00BB2C5C">
        <w:t xml:space="preserve">Electricity is often overlooked as a possible fire hazard. This may be because there is no flame. However, some 28,000 fires in the home are reported each year as being caused by electrical faults, accidents or misuse of electrical equipment. </w:t>
      </w:r>
    </w:p>
    <w:p w:rsidR="00316A07" w:rsidRPr="00BB2C5C" w:rsidRDefault="00316A07" w:rsidP="00316A07">
      <w:r w:rsidRPr="00BB2C5C">
        <w:t>Did you know the average success rate of an electrical product recall in the UK is just 10-20%</w:t>
      </w:r>
      <w:proofErr w:type="gramStart"/>
      <w:r w:rsidRPr="00BB2C5C">
        <w:t>.</w:t>
      </w:r>
      <w:proofErr w:type="gramEnd"/>
      <w:r w:rsidRPr="00BB2C5C">
        <w:t xml:space="preserve"> This means that there are potentially millions of recalled electrical items still in UK homes. As most of these products have been recalled because they offer a risk of electric shock or electrical fire, they present a serious risk. </w:t>
      </w:r>
    </w:p>
    <w:p w:rsidR="00316A07" w:rsidRPr="00BB2C5C" w:rsidRDefault="00316A07" w:rsidP="00316A07">
      <w:r w:rsidRPr="00BB2C5C">
        <w:t>If you have recently brought an electrical appliance make sure you register them at www.registermyappliance.org.uk so you know about any repair</w:t>
      </w:r>
      <w:r w:rsidR="009B7962">
        <w:t>s or recalls</w:t>
      </w:r>
      <w:r w:rsidRPr="00BB2C5C">
        <w:t>.</w:t>
      </w:r>
    </w:p>
    <w:p w:rsidR="00316A07" w:rsidRPr="00BB2C5C" w:rsidRDefault="00316A07" w:rsidP="00316A07">
      <w:r w:rsidRPr="00BB2C5C">
        <w:t xml:space="preserve">Visit the link below for more information and guidance around electrical fire safety. </w:t>
      </w:r>
    </w:p>
    <w:p w:rsidR="00316A07" w:rsidRPr="00BB2C5C" w:rsidRDefault="00316A07" w:rsidP="00316A07">
      <w:pPr>
        <w:rPr>
          <w:rStyle w:val="Hyperlink"/>
        </w:rPr>
      </w:pPr>
      <w:r w:rsidRPr="00BB2C5C">
        <w:rPr>
          <w:b/>
        </w:rPr>
        <w:t>Link</w:t>
      </w:r>
      <w:r w:rsidRPr="00BB2C5C">
        <w:t xml:space="preserve"> - </w:t>
      </w:r>
      <w:hyperlink r:id="rId80" w:history="1">
        <w:r w:rsidRPr="00BB2C5C">
          <w:rPr>
            <w:rStyle w:val="Hyperlink"/>
          </w:rPr>
          <w:t>http://bit.ly/1UzNapq</w:t>
        </w:r>
      </w:hyperlink>
    </w:p>
    <w:p w:rsidR="0045158E" w:rsidRDefault="0045158E" w:rsidP="0045158E">
      <w:pPr>
        <w:rPr>
          <w:rStyle w:val="Hyperlink"/>
        </w:rPr>
      </w:pPr>
      <w:r w:rsidRPr="00BB2C5C">
        <w:rPr>
          <w:b/>
        </w:rPr>
        <w:t xml:space="preserve">Image - </w:t>
      </w:r>
      <w:hyperlink r:id="rId81" w:history="1">
        <w:r w:rsidRPr="00BB2C5C">
          <w:rPr>
            <w:rStyle w:val="Hyperlink"/>
          </w:rPr>
          <w:t>R:\TEMPLATE\Critical Control - News Desk\Image</w:t>
        </w:r>
        <w:r>
          <w:rPr>
            <w:rStyle w:val="Hyperlink"/>
          </w:rPr>
          <w:t>s\Campaigns</w:t>
        </w:r>
      </w:hyperlink>
    </w:p>
    <w:p w:rsidR="00316A07" w:rsidRPr="00BB2C5C" w:rsidRDefault="00117BDA" w:rsidP="00316A07">
      <w:pPr>
        <w:rPr>
          <w:rStyle w:val="Hyperlink"/>
        </w:rPr>
      </w:pPr>
      <w:r w:rsidRPr="00BB2C5C">
        <w:rPr>
          <w:noProof/>
          <w:color w:val="571067"/>
          <w:u w:val="single" w:color="571067"/>
          <w:lang w:eastAsia="en-GB"/>
        </w:rPr>
        <w:drawing>
          <wp:anchor distT="0" distB="0" distL="114300" distR="114300" simplePos="0" relativeHeight="251740160" behindDoc="1" locked="0" layoutInCell="1" allowOverlap="1" wp14:anchorId="16FEC89E" wp14:editId="47631AEF">
            <wp:simplePos x="0" y="0"/>
            <wp:positionH relativeFrom="column">
              <wp:posOffset>-19685</wp:posOffset>
            </wp:positionH>
            <wp:positionV relativeFrom="paragraph">
              <wp:posOffset>235585</wp:posOffset>
            </wp:positionV>
            <wp:extent cx="5236210" cy="2623185"/>
            <wp:effectExtent l="0" t="0" r="2540" b="5715"/>
            <wp:wrapTight wrapText="bothSides">
              <wp:wrapPolygon edited="0">
                <wp:start x="0" y="0"/>
                <wp:lineTo x="0" y="21490"/>
                <wp:lineTo x="21532" y="21490"/>
                <wp:lineTo x="21532" y="0"/>
                <wp:lineTo x="0" y="0"/>
              </wp:wrapPolygon>
            </wp:wrapTight>
            <wp:docPr id="9" name="Picture 9" descr="R:\TEMPLATE\Critical Control - News Desk\Images\Campaign images\Elect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 Control - News Desk\Images\Campaign images\Electric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6210" cy="2623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6A07" w:rsidRPr="00BB2C5C" w:rsidRDefault="00316A07" w:rsidP="00316A07">
      <w:pPr>
        <w:rPr>
          <w:rStyle w:val="Hyperlink"/>
        </w:rPr>
      </w:pPr>
    </w:p>
    <w:p w:rsidR="00316A07" w:rsidRPr="00BB2C5C" w:rsidRDefault="00316A07" w:rsidP="00316A07">
      <w:pPr>
        <w:spacing w:line="360" w:lineRule="auto"/>
        <w:rPr>
          <w:rFonts w:cs="Arial"/>
          <w:b/>
          <w:lang w:val="en"/>
        </w:rPr>
      </w:pPr>
    </w:p>
    <w:p w:rsidR="00316A07" w:rsidRPr="00BB2C5C" w:rsidRDefault="00316A07" w:rsidP="00316A07">
      <w:pPr>
        <w:spacing w:line="360" w:lineRule="auto"/>
        <w:rPr>
          <w:rFonts w:cs="Arial"/>
          <w:b/>
          <w:lang w:val="en"/>
        </w:rPr>
      </w:pPr>
    </w:p>
    <w:p w:rsidR="00316A07" w:rsidRPr="00BB2C5C" w:rsidRDefault="00316A07" w:rsidP="00316A07">
      <w:pPr>
        <w:spacing w:line="360" w:lineRule="auto"/>
        <w:rPr>
          <w:rFonts w:cs="Arial"/>
          <w:b/>
          <w:lang w:val="en"/>
        </w:rPr>
      </w:pPr>
    </w:p>
    <w:p w:rsidR="00316A07" w:rsidRPr="00BB2C5C" w:rsidRDefault="00316A07" w:rsidP="00316A07">
      <w:pPr>
        <w:spacing w:line="360" w:lineRule="auto"/>
        <w:rPr>
          <w:rFonts w:cs="Arial"/>
          <w:b/>
          <w:lang w:val="en"/>
        </w:rPr>
      </w:pPr>
    </w:p>
    <w:p w:rsidR="00316A07" w:rsidRPr="00BB2C5C" w:rsidRDefault="00316A07" w:rsidP="00316A07">
      <w:pPr>
        <w:spacing w:line="360" w:lineRule="auto"/>
        <w:rPr>
          <w:rFonts w:cs="Arial"/>
          <w:b/>
          <w:lang w:val="en"/>
        </w:rPr>
      </w:pPr>
    </w:p>
    <w:p w:rsidR="00316A07" w:rsidRPr="00BB2C5C" w:rsidRDefault="00316A07" w:rsidP="00316A07">
      <w:pPr>
        <w:spacing w:line="360" w:lineRule="auto"/>
        <w:rPr>
          <w:rFonts w:cs="Arial"/>
          <w:b/>
          <w:lang w:val="en"/>
        </w:rPr>
      </w:pPr>
    </w:p>
    <w:p w:rsidR="00316A07" w:rsidRPr="00BB2C5C" w:rsidRDefault="00316A07" w:rsidP="00316A07">
      <w:pPr>
        <w:rPr>
          <w:rFonts w:cs="Arial"/>
          <w:b/>
          <w:u w:val="single"/>
          <w:lang w:val="en"/>
        </w:rPr>
      </w:pPr>
    </w:p>
    <w:p w:rsidR="00316A07" w:rsidRPr="00BB2C5C" w:rsidRDefault="00316A07" w:rsidP="00316A07">
      <w:pPr>
        <w:rPr>
          <w:rFonts w:cs="Arial"/>
          <w:b/>
          <w:u w:val="single"/>
          <w:lang w:val="en"/>
        </w:rPr>
      </w:pPr>
    </w:p>
    <w:p w:rsidR="00316A07" w:rsidRDefault="00316A07" w:rsidP="00316A07">
      <w:pPr>
        <w:rPr>
          <w:rFonts w:cs="Arial"/>
          <w:b/>
          <w:u w:val="single"/>
          <w:lang w:val="en"/>
        </w:rPr>
      </w:pPr>
    </w:p>
    <w:p w:rsidR="00264A36" w:rsidRPr="00BB2C5C" w:rsidRDefault="00264A36" w:rsidP="00316A07">
      <w:pPr>
        <w:rPr>
          <w:rFonts w:cs="Arial"/>
          <w:b/>
          <w:u w:val="single"/>
          <w:lang w:val="en"/>
        </w:rPr>
      </w:pPr>
    </w:p>
    <w:p w:rsidR="00316A07" w:rsidRPr="00BB2C5C" w:rsidRDefault="00316A07" w:rsidP="00316A07">
      <w:pPr>
        <w:rPr>
          <w:rFonts w:cs="Arial"/>
          <w:b/>
          <w:u w:val="single"/>
          <w:lang w:val="en"/>
        </w:rPr>
      </w:pPr>
    </w:p>
    <w:p w:rsidR="00316A07" w:rsidRPr="00BB2C5C" w:rsidRDefault="00316A07" w:rsidP="00316A07">
      <w:pPr>
        <w:rPr>
          <w:rFonts w:cs="Arial"/>
          <w:b/>
          <w:u w:val="single"/>
          <w:lang w:val="en"/>
        </w:rPr>
      </w:pPr>
    </w:p>
    <w:p w:rsidR="00316A07" w:rsidRPr="00BB2C5C" w:rsidRDefault="000F4700" w:rsidP="00316A07">
      <w:pPr>
        <w:pStyle w:val="ListParagraph"/>
        <w:ind w:left="0"/>
      </w:pPr>
      <w:hyperlink w:anchor="Links" w:history="1">
        <w:r w:rsidR="00316A07" w:rsidRPr="00BB2C5C">
          <w:rPr>
            <w:rStyle w:val="Hyperlink"/>
          </w:rPr>
          <w:t>Return to top</w:t>
        </w:r>
      </w:hyperlink>
    </w:p>
    <w:p w:rsidR="002F4D1B" w:rsidRPr="00BB2C5C" w:rsidRDefault="002F4D1B">
      <w:pPr>
        <w:rPr>
          <w:rStyle w:val="Hyperlink"/>
          <w:b/>
          <w:color w:val="auto"/>
        </w:rPr>
      </w:pPr>
      <w:bookmarkStart w:id="24" w:name="False"/>
      <w:bookmarkEnd w:id="24"/>
      <w:r w:rsidRPr="00BB2C5C">
        <w:rPr>
          <w:rStyle w:val="Hyperlink"/>
          <w:b/>
          <w:color w:val="auto"/>
        </w:rPr>
        <w:t>False alarms</w:t>
      </w:r>
    </w:p>
    <w:p w:rsidR="002F4D1B" w:rsidRPr="00BB2C5C" w:rsidRDefault="002F4D1B" w:rsidP="002F4D1B">
      <w:pPr>
        <w:rPr>
          <w:rStyle w:val="Hyperlink"/>
          <w:color w:val="auto"/>
          <w:u w:val="none"/>
        </w:rPr>
      </w:pPr>
      <w:r w:rsidRPr="00BB2C5C">
        <w:rPr>
          <w:noProof/>
          <w:lang w:eastAsia="en-GB"/>
        </w:rPr>
        <w:drawing>
          <wp:anchor distT="0" distB="0" distL="114300" distR="114300" simplePos="0" relativeHeight="251734016" behindDoc="0" locked="0" layoutInCell="1" allowOverlap="1" wp14:anchorId="400D0BE1" wp14:editId="4F8D9466">
            <wp:simplePos x="0" y="0"/>
            <wp:positionH relativeFrom="column">
              <wp:posOffset>4179570</wp:posOffset>
            </wp:positionH>
            <wp:positionV relativeFrom="paragraph">
              <wp:posOffset>1027430</wp:posOffset>
            </wp:positionV>
            <wp:extent cx="1524000" cy="2133600"/>
            <wp:effectExtent l="0" t="0" r="0" b="0"/>
            <wp:wrapSquare wrapText="bothSides"/>
            <wp:docPr id="26" name="Picture 26" descr="R:\TEMPLATE\Critical Control - News Desk\Images\Leaflet Covers\False alarms Toolk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TEMPLATE\Critical Control - News Desk\Images\Leaflet Covers\False alarms Toolki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rPr>
          <w:rStyle w:val="Hyperlink"/>
          <w:color w:val="auto"/>
          <w:u w:val="none"/>
        </w:rPr>
        <w:t>Cornwall Fire</w:t>
      </w:r>
      <w:r w:rsidR="009B7962">
        <w:rPr>
          <w:rStyle w:val="Hyperlink"/>
          <w:color w:val="auto"/>
          <w:u w:val="none"/>
        </w:rPr>
        <w:t>,</w:t>
      </w:r>
      <w:r w:rsidRPr="00BB2C5C">
        <w:rPr>
          <w:rStyle w:val="Hyperlink"/>
          <w:color w:val="auto"/>
          <w:u w:val="none"/>
        </w:rPr>
        <w:t xml:space="preserve"> Rescue</w:t>
      </w:r>
      <w:r w:rsidR="009B7962">
        <w:rPr>
          <w:rStyle w:val="Hyperlink"/>
          <w:color w:val="auto"/>
          <w:u w:val="none"/>
        </w:rPr>
        <w:t xml:space="preserve"> and Community Safety</w:t>
      </w:r>
      <w:r w:rsidRPr="00BB2C5C">
        <w:rPr>
          <w:rStyle w:val="Hyperlink"/>
          <w:color w:val="auto"/>
          <w:u w:val="none"/>
        </w:rPr>
        <w:t xml:space="preserve"> Service have developed a toolkit to help businesses reduce the number of false alarms from automatic fire alarm systems, limit business disruption and free up our resources for other essential activities.  By following our guidance in our toolkit you could reduce/eliminate the disruptive impact of false alarms, improve productivity and save money.</w:t>
      </w:r>
    </w:p>
    <w:p w:rsidR="002F4D1B" w:rsidRPr="00BB2C5C" w:rsidRDefault="002F4D1B" w:rsidP="002F4D1B">
      <w:pPr>
        <w:rPr>
          <w:rStyle w:val="Hyperlink"/>
          <w:color w:val="auto"/>
          <w:u w:val="none"/>
        </w:rPr>
      </w:pPr>
      <w:r w:rsidRPr="00BB2C5C">
        <w:rPr>
          <w:rStyle w:val="Hyperlink"/>
          <w:color w:val="auto"/>
          <w:u w:val="none"/>
        </w:rPr>
        <w:t>The guidance covers the following:</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Your responsibilities</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What is a false alarm?</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How many false alarms are too many?</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Fire alarm management</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Emergency plan</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Action we take help reduce false alarms</w:t>
      </w:r>
    </w:p>
    <w:p w:rsidR="002F4D1B" w:rsidRPr="00BB2C5C" w:rsidRDefault="002F4D1B" w:rsidP="002F4D1B">
      <w:pPr>
        <w:pStyle w:val="ListParagraph"/>
        <w:numPr>
          <w:ilvl w:val="0"/>
          <w:numId w:val="21"/>
        </w:numPr>
        <w:rPr>
          <w:rStyle w:val="Hyperlink"/>
          <w:color w:val="auto"/>
          <w:u w:val="none"/>
        </w:rPr>
      </w:pPr>
      <w:r w:rsidRPr="00BB2C5C">
        <w:rPr>
          <w:rStyle w:val="Hyperlink"/>
          <w:color w:val="auto"/>
          <w:u w:val="none"/>
        </w:rPr>
        <w:t>How we respond to reported automatic fire alarms</w:t>
      </w:r>
    </w:p>
    <w:p w:rsidR="00461197" w:rsidRPr="00BB2C5C" w:rsidRDefault="00461197" w:rsidP="00461197">
      <w:pPr>
        <w:pStyle w:val="ListParagraph"/>
        <w:spacing w:line="360" w:lineRule="auto"/>
      </w:pPr>
    </w:p>
    <w:p w:rsidR="002F4D1B" w:rsidRPr="00BB2C5C" w:rsidRDefault="00461197" w:rsidP="00461197">
      <w:pPr>
        <w:pStyle w:val="ListParagraph"/>
        <w:spacing w:line="360" w:lineRule="auto"/>
        <w:ind w:left="0"/>
        <w:rPr>
          <w:rStyle w:val="Hyperlink"/>
          <w:color w:val="auto"/>
          <w:u w:val="none"/>
        </w:rPr>
      </w:pPr>
      <w:r w:rsidRPr="00BB2C5C">
        <w:t xml:space="preserve">View the booklet from the link below: </w:t>
      </w:r>
    </w:p>
    <w:p w:rsidR="00D94603" w:rsidRPr="00BB2C5C" w:rsidRDefault="002F4D1B" w:rsidP="002F4D1B">
      <w:pPr>
        <w:rPr>
          <w:rStyle w:val="Hyperlink"/>
          <w:color w:val="auto"/>
        </w:rPr>
      </w:pPr>
      <w:r w:rsidRPr="00BB2C5C">
        <w:rPr>
          <w:rStyle w:val="Hyperlink"/>
          <w:b/>
          <w:color w:val="auto"/>
        </w:rPr>
        <w:t xml:space="preserve">Link - </w:t>
      </w:r>
      <w:hyperlink r:id="rId84" w:history="1">
        <w:r w:rsidR="00D94603" w:rsidRPr="00BB2C5C">
          <w:rPr>
            <w:rStyle w:val="Hyperlink"/>
          </w:rPr>
          <w:t>http://bit.ly/2ko01Ny</w:t>
        </w:r>
      </w:hyperlink>
    </w:p>
    <w:p w:rsidR="0045158E" w:rsidRPr="00BB2C5C" w:rsidRDefault="0045158E" w:rsidP="0045158E">
      <w:pPr>
        <w:rPr>
          <w:color w:val="571067"/>
          <w:u w:val="single" w:color="571067"/>
        </w:rPr>
      </w:pPr>
      <w:r w:rsidRPr="00BB2C5C">
        <w:rPr>
          <w:b/>
        </w:rPr>
        <w:t xml:space="preserve">Image - </w:t>
      </w:r>
      <w:hyperlink r:id="rId85" w:history="1">
        <w:r w:rsidRPr="00BB2C5C">
          <w:rPr>
            <w:rStyle w:val="Hyperlink"/>
          </w:rPr>
          <w:t>R:\TEMPLATE\Critical Control - News Desk\Image</w:t>
        </w:r>
        <w:r>
          <w:rPr>
            <w:rStyle w:val="Hyperlink"/>
          </w:rPr>
          <w:t>s\</w:t>
        </w:r>
        <w:proofErr w:type="spellStart"/>
        <w:r>
          <w:rPr>
            <w:rStyle w:val="Hyperlink"/>
          </w:rPr>
          <w:t>LeafletCovers</w:t>
        </w:r>
        <w:proofErr w:type="spellEnd"/>
      </w:hyperlink>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Pr="00BB2C5C" w:rsidRDefault="00361440" w:rsidP="00D94603">
      <w:pPr>
        <w:rPr>
          <w:rStyle w:val="Hyperlink"/>
        </w:rPr>
      </w:pPr>
    </w:p>
    <w:p w:rsidR="00361440" w:rsidRDefault="00361440" w:rsidP="00D94603">
      <w:pPr>
        <w:rPr>
          <w:rStyle w:val="Hyperlink"/>
        </w:rPr>
      </w:pPr>
    </w:p>
    <w:p w:rsidR="009B7962" w:rsidRPr="00BB2C5C" w:rsidRDefault="009B7962" w:rsidP="00D94603">
      <w:pPr>
        <w:rPr>
          <w:rStyle w:val="Hyperlink"/>
        </w:rPr>
      </w:pPr>
    </w:p>
    <w:p w:rsidR="00361440" w:rsidRPr="00BB2C5C" w:rsidRDefault="00361440" w:rsidP="00D94603">
      <w:pPr>
        <w:rPr>
          <w:rStyle w:val="Hyperlink"/>
        </w:rPr>
      </w:pPr>
    </w:p>
    <w:p w:rsidR="00361440" w:rsidRPr="00BB2C5C" w:rsidRDefault="00361440" w:rsidP="00361440">
      <w:pPr>
        <w:pStyle w:val="ListParagraph"/>
        <w:ind w:left="0"/>
      </w:pPr>
    </w:p>
    <w:p w:rsidR="00361440" w:rsidRPr="00BB2C5C" w:rsidRDefault="000F4700" w:rsidP="00361440">
      <w:pPr>
        <w:pStyle w:val="ListParagraph"/>
        <w:ind w:left="0"/>
        <w:rPr>
          <w:rStyle w:val="Hyperlink"/>
          <w:color w:val="auto"/>
          <w:u w:val="none"/>
        </w:rPr>
      </w:pPr>
      <w:hyperlink w:anchor="Links" w:history="1">
        <w:r w:rsidR="00361440" w:rsidRPr="00BB2C5C">
          <w:rPr>
            <w:rStyle w:val="Hyperlink"/>
          </w:rPr>
          <w:t>Return to top</w:t>
        </w:r>
      </w:hyperlink>
    </w:p>
    <w:p w:rsidR="008407D3" w:rsidRPr="00BB2C5C" w:rsidRDefault="008407D3" w:rsidP="008407D3">
      <w:pPr>
        <w:rPr>
          <w:b/>
          <w:u w:val="single"/>
        </w:rPr>
      </w:pPr>
      <w:bookmarkStart w:id="25" w:name="Farms"/>
      <w:bookmarkEnd w:id="25"/>
      <w:r w:rsidRPr="00BB2C5C">
        <w:rPr>
          <w:b/>
          <w:u w:val="single"/>
        </w:rPr>
        <w:t xml:space="preserve">Farms </w:t>
      </w:r>
    </w:p>
    <w:p w:rsidR="008407D3" w:rsidRPr="00BB2C5C" w:rsidRDefault="008407D3" w:rsidP="008407D3">
      <w:pPr>
        <w:spacing w:line="360" w:lineRule="auto"/>
      </w:pPr>
      <w:r w:rsidRPr="00BB2C5C">
        <w:t>If arson – see section titled ‘Arson’ for supporting text</w:t>
      </w:r>
      <w:r w:rsidR="00122C82" w:rsidRPr="00BB2C5C">
        <w:t xml:space="preserve"> to include.</w:t>
      </w:r>
    </w:p>
    <w:p w:rsidR="00122C82" w:rsidRPr="00BB2C5C" w:rsidRDefault="00122C82" w:rsidP="00122C82">
      <w:pPr>
        <w:spacing w:line="360" w:lineRule="auto"/>
        <w:rPr>
          <w:b/>
        </w:rPr>
      </w:pPr>
      <w:r w:rsidRPr="00BB2C5C">
        <w:rPr>
          <w:b/>
        </w:rPr>
        <w:t>Don’t Become a Statistic!</w:t>
      </w:r>
    </w:p>
    <w:p w:rsidR="00122C82" w:rsidRPr="00BB2C5C" w:rsidRDefault="00122C82" w:rsidP="00122C82">
      <w:pPr>
        <w:spacing w:line="360" w:lineRule="auto"/>
      </w:pPr>
      <w:r w:rsidRPr="00BB2C5C">
        <w:t>Every year we attend numerous fires on farms, where buildings are completely destroyed by fire, often with the loss of large amounts of stock, straw, hay, farm machinery, chemicals and even livestock.</w:t>
      </w:r>
    </w:p>
    <w:p w:rsidR="00122C82" w:rsidRPr="00BB2C5C" w:rsidRDefault="00122C82" w:rsidP="00122C82">
      <w:pPr>
        <w:spacing w:line="360" w:lineRule="auto"/>
      </w:pPr>
      <w:r w:rsidRPr="00BB2C5C">
        <w:rPr>
          <w:noProof/>
          <w:lang w:eastAsia="en-GB"/>
        </w:rPr>
        <w:drawing>
          <wp:anchor distT="0" distB="0" distL="114300" distR="114300" simplePos="0" relativeHeight="251732992" behindDoc="1" locked="0" layoutInCell="1" allowOverlap="1" wp14:anchorId="0582E8D9" wp14:editId="0A2B6D81">
            <wp:simplePos x="0" y="0"/>
            <wp:positionH relativeFrom="column">
              <wp:posOffset>4005580</wp:posOffset>
            </wp:positionH>
            <wp:positionV relativeFrom="paragraph">
              <wp:posOffset>483235</wp:posOffset>
            </wp:positionV>
            <wp:extent cx="1524000" cy="2155190"/>
            <wp:effectExtent l="0" t="0" r="0" b="0"/>
            <wp:wrapTight wrapText="bothSides">
              <wp:wrapPolygon edited="0">
                <wp:start x="0" y="0"/>
                <wp:lineTo x="0" y="21384"/>
                <wp:lineTo x="21330" y="21384"/>
                <wp:lineTo x="21330" y="0"/>
                <wp:lineTo x="0" y="0"/>
              </wp:wrapPolygon>
            </wp:wrapTight>
            <wp:docPr id="25" name="Picture 25" descr="R:\TEMPLATE\Critical Control - News Desk\Images\Leaflet Covers\Farm Fire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TEMPLATE\Critical Control - News Desk\Images\Leaflet Covers\Farm Fire Safety.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0" cy="2155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t>We have produced a booklet in partnership with Cornish Mutual and NFU Mutual to help farms comply with the new fire laws.</w:t>
      </w:r>
    </w:p>
    <w:p w:rsidR="00122C82" w:rsidRPr="00BB2C5C" w:rsidRDefault="00122C82" w:rsidP="00122C82">
      <w:pPr>
        <w:spacing w:line="360" w:lineRule="auto"/>
      </w:pPr>
      <w:r w:rsidRPr="00BB2C5C">
        <w:t>The booklet contains the information on the following:</w:t>
      </w:r>
    </w:p>
    <w:p w:rsidR="00122C82" w:rsidRPr="00BB2C5C" w:rsidRDefault="00122C82" w:rsidP="00122C82">
      <w:pPr>
        <w:pStyle w:val="ListParagraph"/>
        <w:numPr>
          <w:ilvl w:val="0"/>
          <w:numId w:val="20"/>
        </w:numPr>
        <w:spacing w:line="360" w:lineRule="auto"/>
      </w:pPr>
      <w:r w:rsidRPr="00BB2C5C">
        <w:t>What you’re required to do by law</w:t>
      </w:r>
    </w:p>
    <w:p w:rsidR="00122C82" w:rsidRPr="00BB2C5C" w:rsidRDefault="00122C82" w:rsidP="00122C82">
      <w:pPr>
        <w:pStyle w:val="ListParagraph"/>
        <w:numPr>
          <w:ilvl w:val="0"/>
          <w:numId w:val="20"/>
        </w:numPr>
        <w:spacing w:line="360" w:lineRule="auto"/>
      </w:pPr>
      <w:r w:rsidRPr="00BB2C5C">
        <w:t>Fire safety risk assessments</w:t>
      </w:r>
    </w:p>
    <w:p w:rsidR="00122C82" w:rsidRPr="00BB2C5C" w:rsidRDefault="00122C82" w:rsidP="00122C82">
      <w:pPr>
        <w:pStyle w:val="ListParagraph"/>
        <w:numPr>
          <w:ilvl w:val="0"/>
          <w:numId w:val="20"/>
        </w:numPr>
        <w:spacing w:line="360" w:lineRule="auto"/>
      </w:pPr>
      <w:r w:rsidRPr="00BB2C5C">
        <w:t>If a fire breaks out</w:t>
      </w:r>
    </w:p>
    <w:p w:rsidR="00122C82" w:rsidRPr="00BB2C5C" w:rsidRDefault="00122C82" w:rsidP="00122C82">
      <w:pPr>
        <w:pStyle w:val="ListParagraph"/>
        <w:numPr>
          <w:ilvl w:val="0"/>
          <w:numId w:val="20"/>
        </w:numPr>
        <w:spacing w:line="360" w:lineRule="auto"/>
      </w:pPr>
      <w:r w:rsidRPr="00BB2C5C">
        <w:t>Controlled burning</w:t>
      </w:r>
    </w:p>
    <w:p w:rsidR="00122C82" w:rsidRPr="00BB2C5C" w:rsidRDefault="00122C82" w:rsidP="00122C82">
      <w:pPr>
        <w:pStyle w:val="ListParagraph"/>
        <w:numPr>
          <w:ilvl w:val="0"/>
          <w:numId w:val="20"/>
        </w:numPr>
        <w:spacing w:line="360" w:lineRule="auto"/>
      </w:pPr>
      <w:r w:rsidRPr="00BB2C5C">
        <w:t>Dangerous substances</w:t>
      </w:r>
    </w:p>
    <w:p w:rsidR="00122C82" w:rsidRPr="00BB2C5C" w:rsidRDefault="00122C82" w:rsidP="00122C82">
      <w:pPr>
        <w:pStyle w:val="ListParagraph"/>
        <w:numPr>
          <w:ilvl w:val="0"/>
          <w:numId w:val="20"/>
        </w:numPr>
        <w:spacing w:line="360" w:lineRule="auto"/>
      </w:pPr>
      <w:r w:rsidRPr="00BB2C5C">
        <w:t>Arson</w:t>
      </w:r>
    </w:p>
    <w:p w:rsidR="008407D3" w:rsidRPr="00BB2C5C" w:rsidRDefault="00122C82" w:rsidP="008407D3">
      <w:pPr>
        <w:spacing w:line="360" w:lineRule="auto"/>
      </w:pPr>
      <w:r w:rsidRPr="00BB2C5C">
        <w:t>View the booklet from the link below:</w:t>
      </w:r>
      <w:r w:rsidR="008407D3" w:rsidRPr="00BB2C5C">
        <w:t xml:space="preserve"> </w:t>
      </w:r>
    </w:p>
    <w:p w:rsidR="0039632A" w:rsidRPr="00BB2C5C" w:rsidRDefault="008407D3" w:rsidP="008407D3">
      <w:r w:rsidRPr="00BB2C5C">
        <w:rPr>
          <w:b/>
        </w:rPr>
        <w:t xml:space="preserve">Link - </w:t>
      </w:r>
      <w:hyperlink r:id="rId87" w:history="1">
        <w:r w:rsidR="00122C82" w:rsidRPr="00BB2C5C">
          <w:rPr>
            <w:rStyle w:val="Hyperlink"/>
          </w:rPr>
          <w:t>http://bit.ly/2knTvXm</w:t>
        </w:r>
      </w:hyperlink>
      <w:r w:rsidR="00122C82" w:rsidRPr="00BB2C5C">
        <w:t xml:space="preserve"> </w:t>
      </w:r>
    </w:p>
    <w:p w:rsidR="0045158E" w:rsidRDefault="0045158E" w:rsidP="0045158E">
      <w:pPr>
        <w:rPr>
          <w:rStyle w:val="Hyperlink"/>
        </w:rPr>
      </w:pPr>
      <w:r w:rsidRPr="00BB2C5C">
        <w:rPr>
          <w:b/>
        </w:rPr>
        <w:t xml:space="preserve">Image - </w:t>
      </w:r>
      <w:hyperlink r:id="rId88" w:history="1">
        <w:r w:rsidRPr="00BB2C5C">
          <w:rPr>
            <w:rStyle w:val="Hyperlink"/>
          </w:rPr>
          <w:t>R:\TEMPLATE\Critical Control - News Desk\Image</w:t>
        </w:r>
        <w:r>
          <w:rPr>
            <w:rStyle w:val="Hyperlink"/>
          </w:rPr>
          <w:t>s\</w:t>
        </w:r>
        <w:proofErr w:type="spellStart"/>
        <w:r>
          <w:rPr>
            <w:rStyle w:val="Hyperlink"/>
          </w:rPr>
          <w:t>LeafletCovers</w:t>
        </w:r>
        <w:proofErr w:type="spellEnd"/>
      </w:hyperlink>
    </w:p>
    <w:p w:rsidR="00264A36" w:rsidRPr="00BB2C5C" w:rsidRDefault="00264A36" w:rsidP="00264A36">
      <w:r w:rsidRPr="00BB2C5C">
        <w:rPr>
          <w:b/>
        </w:rPr>
        <w:t>Image -</w:t>
      </w:r>
      <w:r w:rsidRPr="00BB2C5C">
        <w:t xml:space="preserve"> This could </w:t>
      </w:r>
      <w:r>
        <w:t xml:space="preserve">also </w:t>
      </w:r>
      <w:r w:rsidRPr="00BB2C5C">
        <w:t xml:space="preserve">be provided from the incident depending on the appropriateness and picture quality. </w:t>
      </w:r>
      <w:r>
        <w:t>I</w:t>
      </w:r>
      <w:r w:rsidRPr="00BB2C5C">
        <w:t xml:space="preserve">mages will need agreed permission from an incident commander and person/s involved. </w:t>
      </w:r>
    </w:p>
    <w:p w:rsidR="00264A36" w:rsidRPr="00BB2C5C" w:rsidRDefault="00264A36" w:rsidP="0045158E">
      <w:pPr>
        <w:rPr>
          <w:color w:val="571067"/>
          <w:u w:val="single" w:color="571067"/>
        </w:rPr>
      </w:pPr>
    </w:p>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0F4700" w:rsidP="00361440">
      <w:pPr>
        <w:pStyle w:val="ListParagraph"/>
        <w:ind w:left="0"/>
      </w:pPr>
      <w:hyperlink w:anchor="Links" w:history="1">
        <w:r w:rsidR="00361440" w:rsidRPr="00BB2C5C">
          <w:rPr>
            <w:rStyle w:val="Hyperlink"/>
          </w:rPr>
          <w:t>Return to top</w:t>
        </w:r>
      </w:hyperlink>
    </w:p>
    <w:p w:rsidR="00122C82" w:rsidRPr="00BB2C5C" w:rsidRDefault="00122C82" w:rsidP="00122C82">
      <w:pPr>
        <w:rPr>
          <w:b/>
          <w:u w:val="single"/>
        </w:rPr>
      </w:pPr>
      <w:bookmarkStart w:id="26" w:name="Dog"/>
      <w:bookmarkEnd w:id="26"/>
      <w:r w:rsidRPr="00BB2C5C">
        <w:rPr>
          <w:b/>
          <w:u w:val="single"/>
        </w:rPr>
        <w:t>Fire Investigation Dog – also within ‘Arson’</w:t>
      </w:r>
    </w:p>
    <w:p w:rsidR="00122C82" w:rsidRPr="00BB2C5C" w:rsidRDefault="00122C82" w:rsidP="00122C82">
      <w:r w:rsidRPr="00BB2C5C">
        <w:t>Cornwall Fire</w:t>
      </w:r>
      <w:r w:rsidR="00264A36">
        <w:t>,</w:t>
      </w:r>
      <w:r w:rsidRPr="00BB2C5C">
        <w:t xml:space="preserve"> Rescue </w:t>
      </w:r>
      <w:r w:rsidR="00264A36">
        <w:t xml:space="preserve">and Community Safety </w:t>
      </w:r>
      <w:r w:rsidRPr="00BB2C5C">
        <w:t>Service are one of a handful of services within the UK to employ the services of their own fire investigation dog team.</w:t>
      </w:r>
    </w:p>
    <w:p w:rsidR="00122C82" w:rsidRPr="00BB2C5C" w:rsidRDefault="00122C82" w:rsidP="00122C82">
      <w:r w:rsidRPr="00BB2C5C">
        <w:t>The dogs are used as a tool to search cold, post-fire scenes for the presence of flammable and ignitable liquids that could have been used to start or promote fires deliberately.</w:t>
      </w:r>
    </w:p>
    <w:p w:rsidR="00122C82" w:rsidRPr="00BB2C5C" w:rsidRDefault="00122C82" w:rsidP="00122C82">
      <w:r w:rsidRPr="00BB2C5C">
        <w:t>Arson does not only threaten lives and damage property it has a detrimental effect on communities and the lives of people within them.</w:t>
      </w:r>
    </w:p>
    <w:p w:rsidR="00122C82" w:rsidRPr="00BB2C5C" w:rsidRDefault="00122C82" w:rsidP="00122C82">
      <w:r w:rsidRPr="00BB2C5C">
        <w:t xml:space="preserve">Anyone with information on fires being deliberately started are advised to anonymously call </w:t>
      </w:r>
      <w:proofErr w:type="spellStart"/>
      <w:r w:rsidRPr="00BB2C5C">
        <w:t>Crimestoppers</w:t>
      </w:r>
      <w:proofErr w:type="spellEnd"/>
      <w:r w:rsidRPr="00BB2C5C">
        <w:t xml:space="preserve"> free on 0800 555 111 or contact Devon and Cornwall Police on 101 with information.</w:t>
      </w:r>
    </w:p>
    <w:p w:rsidR="00122C82" w:rsidRPr="00BB2C5C" w:rsidRDefault="00122C82" w:rsidP="00122C82">
      <w:r w:rsidRPr="00BB2C5C">
        <w:t xml:space="preserve">Help protect </w:t>
      </w:r>
      <w:proofErr w:type="gramStart"/>
      <w:r w:rsidRPr="00BB2C5C">
        <w:t>yourself</w:t>
      </w:r>
      <w:proofErr w:type="gramEnd"/>
      <w:r w:rsidRPr="00BB2C5C">
        <w:t>, friends, family and others from the threat of arson by viewing our information on our website which is available from the link below:</w:t>
      </w:r>
    </w:p>
    <w:p w:rsidR="00122C82" w:rsidRDefault="00122C82" w:rsidP="00122C82">
      <w:r w:rsidRPr="00BB2C5C">
        <w:rPr>
          <w:b/>
        </w:rPr>
        <w:t>Copy this link into the link bar -</w:t>
      </w:r>
      <w:r w:rsidRPr="00BB2C5C">
        <w:t xml:space="preserve"> </w:t>
      </w:r>
      <w:hyperlink r:id="rId89" w:history="1">
        <w:r w:rsidR="00221400" w:rsidRPr="002F1324">
          <w:rPr>
            <w:rStyle w:val="Hyperlink"/>
          </w:rPr>
          <w:t>http://bit.ly/2iAfKfa</w:t>
        </w:r>
      </w:hyperlink>
      <w:r w:rsidR="00221400">
        <w:t xml:space="preserve"> </w:t>
      </w:r>
      <w:r w:rsidRPr="00BB2C5C">
        <w:t xml:space="preserve"> </w:t>
      </w:r>
    </w:p>
    <w:p w:rsidR="00264A36" w:rsidRDefault="00264A36" w:rsidP="00122C82">
      <w:r w:rsidRPr="00BB2C5C">
        <w:rPr>
          <w:b/>
        </w:rPr>
        <w:t>Image -</w:t>
      </w:r>
      <w:r w:rsidRPr="00BB2C5C">
        <w:t xml:space="preserve"> This could be provided from the incident depending on the appropriateness and picture quality. </w:t>
      </w:r>
      <w:r>
        <w:t>I</w:t>
      </w:r>
      <w:r w:rsidRPr="00BB2C5C">
        <w:t xml:space="preserve">mages will need agreed permission from an incident commander and person/s involved. </w:t>
      </w:r>
    </w:p>
    <w:p w:rsidR="00264A36" w:rsidRPr="00BB2C5C" w:rsidRDefault="00264A36" w:rsidP="00122C82">
      <w:r>
        <w:t xml:space="preserve">Contact Mark Smith to request an image or select one from the image folder. </w:t>
      </w:r>
    </w:p>
    <w:p w:rsidR="0045158E" w:rsidRPr="00BB2C5C" w:rsidRDefault="0045158E" w:rsidP="0045158E">
      <w:pPr>
        <w:rPr>
          <w:color w:val="571067"/>
          <w:u w:val="single" w:color="571067"/>
        </w:rPr>
      </w:pPr>
      <w:r>
        <w:rPr>
          <w:b/>
        </w:rPr>
        <w:t>Image</w:t>
      </w:r>
      <w:r w:rsidRPr="00BB2C5C">
        <w:rPr>
          <w:b/>
        </w:rPr>
        <w:t xml:space="preserve"> – </w:t>
      </w:r>
      <w:hyperlink r:id="rId90" w:history="1">
        <w:r>
          <w:rPr>
            <w:rStyle w:val="Hyperlink"/>
          </w:rPr>
          <w:t>\\cc\root\fire\ref\TEMPLATE\CriticalControl_NewsDesk\Images\Logos</w:t>
        </w:r>
      </w:hyperlink>
    </w:p>
    <w:p w:rsidR="00361440" w:rsidRPr="00BB2C5C" w:rsidRDefault="00361440" w:rsidP="00122C82">
      <w:pPr>
        <w:rPr>
          <w:rStyle w:val="Hyperlink"/>
        </w:rPr>
      </w:pPr>
      <w:r w:rsidRPr="00BB2C5C">
        <w:rPr>
          <w:b/>
          <w:noProof/>
          <w:lang w:eastAsia="en-GB"/>
        </w:rPr>
        <w:drawing>
          <wp:anchor distT="0" distB="0" distL="114300" distR="114300" simplePos="0" relativeHeight="251731968" behindDoc="1" locked="0" layoutInCell="1" allowOverlap="1" wp14:anchorId="3F14A8D5" wp14:editId="169DCB59">
            <wp:simplePos x="0" y="0"/>
            <wp:positionH relativeFrom="column">
              <wp:posOffset>-158115</wp:posOffset>
            </wp:positionH>
            <wp:positionV relativeFrom="paragraph">
              <wp:posOffset>27940</wp:posOffset>
            </wp:positionV>
            <wp:extent cx="3933825" cy="1162050"/>
            <wp:effectExtent l="0" t="0" r="9525" b="0"/>
            <wp:wrapThrough wrapText="bothSides">
              <wp:wrapPolygon edited="0">
                <wp:start x="0" y="0"/>
                <wp:lineTo x="0" y="21246"/>
                <wp:lineTo x="21548" y="21246"/>
                <wp:lineTo x="21548"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mestoppers.png"/>
                    <pic:cNvPicPr/>
                  </pic:nvPicPr>
                  <pic:blipFill>
                    <a:blip r:embed="rId26">
                      <a:extLst>
                        <a:ext uri="{28A0092B-C50C-407E-A947-70E740481C1C}">
                          <a14:useLocalDpi xmlns:a14="http://schemas.microsoft.com/office/drawing/2010/main" val="0"/>
                        </a:ext>
                      </a:extLst>
                    </a:blip>
                    <a:stretch>
                      <a:fillRect/>
                    </a:stretch>
                  </pic:blipFill>
                  <pic:spPr>
                    <a:xfrm>
                      <a:off x="0" y="0"/>
                      <a:ext cx="3933825" cy="1162050"/>
                    </a:xfrm>
                    <a:prstGeom prst="rect">
                      <a:avLst/>
                    </a:prstGeom>
                  </pic:spPr>
                </pic:pic>
              </a:graphicData>
            </a:graphic>
            <wp14:sizeRelH relativeFrom="page">
              <wp14:pctWidth>0</wp14:pctWidth>
            </wp14:sizeRelH>
            <wp14:sizeRelV relativeFrom="page">
              <wp14:pctHeight>0</wp14:pctHeight>
            </wp14:sizeRelV>
          </wp:anchor>
        </w:drawing>
      </w:r>
    </w:p>
    <w:p w:rsidR="00361440" w:rsidRPr="00BB2C5C" w:rsidRDefault="00361440" w:rsidP="00122C82">
      <w:pPr>
        <w:rPr>
          <w:rStyle w:val="Hyperlink"/>
        </w:rPr>
      </w:pPr>
    </w:p>
    <w:p w:rsidR="00361440" w:rsidRPr="00BB2C5C" w:rsidRDefault="00361440" w:rsidP="00122C82">
      <w:pPr>
        <w:rPr>
          <w:rStyle w:val="Hyperlink"/>
        </w:rPr>
      </w:pPr>
    </w:p>
    <w:p w:rsidR="00361440" w:rsidRPr="00BB2C5C" w:rsidRDefault="00361440" w:rsidP="00122C82">
      <w:pPr>
        <w:rPr>
          <w:rStyle w:val="Hyperlink"/>
        </w:rPr>
      </w:pPr>
    </w:p>
    <w:p w:rsidR="00361440" w:rsidRPr="00BB2C5C" w:rsidRDefault="00361440" w:rsidP="00122C82">
      <w:pPr>
        <w:rPr>
          <w:rStyle w:val="Hyperlink"/>
        </w:rPr>
      </w:pPr>
    </w:p>
    <w:p w:rsidR="00361440" w:rsidRPr="00BB2C5C" w:rsidRDefault="00361440" w:rsidP="00122C82">
      <w:pPr>
        <w:rPr>
          <w:rStyle w:val="Hyperlink"/>
        </w:rPr>
      </w:pPr>
    </w:p>
    <w:p w:rsidR="00361440" w:rsidRPr="00BB2C5C" w:rsidRDefault="00361440" w:rsidP="00122C82">
      <w:pPr>
        <w:rPr>
          <w:rStyle w:val="Hyperlink"/>
        </w:rPr>
      </w:pPr>
    </w:p>
    <w:p w:rsidR="00361440" w:rsidRPr="00BB2C5C" w:rsidRDefault="00361440" w:rsidP="00122C82">
      <w:pPr>
        <w:rPr>
          <w:b/>
        </w:rPr>
      </w:pPr>
    </w:p>
    <w:p w:rsidR="00361440" w:rsidRPr="00BB2C5C" w:rsidRDefault="00361440"/>
    <w:p w:rsidR="00361440" w:rsidRDefault="00361440"/>
    <w:p w:rsidR="00361440" w:rsidRPr="00BB2C5C" w:rsidRDefault="000F4700" w:rsidP="00361440">
      <w:pPr>
        <w:pStyle w:val="ListParagraph"/>
        <w:ind w:left="0"/>
      </w:pPr>
      <w:hyperlink w:anchor="Links" w:history="1">
        <w:r w:rsidR="00361440" w:rsidRPr="00BB2C5C">
          <w:rPr>
            <w:rStyle w:val="Hyperlink"/>
          </w:rPr>
          <w:t>Return to top</w:t>
        </w:r>
      </w:hyperlink>
    </w:p>
    <w:p w:rsidR="00D701E7" w:rsidRPr="00D701E7" w:rsidRDefault="005A7028" w:rsidP="00D701E7">
      <w:pPr>
        <w:rPr>
          <w:b/>
          <w:u w:val="single"/>
        </w:rPr>
      </w:pPr>
      <w:bookmarkStart w:id="27" w:name="FESS"/>
      <w:bookmarkEnd w:id="27"/>
      <w:r>
        <w:rPr>
          <w:rStyle w:val="Hyperlink"/>
          <w:b/>
          <w:color w:val="auto"/>
        </w:rPr>
        <w:t>Red Cross Emer</w:t>
      </w:r>
      <w:r w:rsidR="00D701E7" w:rsidRPr="00D701E7">
        <w:rPr>
          <w:rStyle w:val="Hyperlink"/>
          <w:b/>
          <w:color w:val="auto"/>
        </w:rPr>
        <w:t xml:space="preserve">gency </w:t>
      </w:r>
      <w:r>
        <w:rPr>
          <w:rStyle w:val="Hyperlink"/>
          <w:b/>
          <w:color w:val="auto"/>
        </w:rPr>
        <w:t>Response vehicle</w:t>
      </w:r>
    </w:p>
    <w:p w:rsidR="00D701E7" w:rsidRDefault="00D701E7">
      <w:r w:rsidRPr="00D701E7">
        <w:t>Further info</w:t>
      </w:r>
      <w:r>
        <w:t xml:space="preserve">rmation about the </w:t>
      </w:r>
      <w:r w:rsidR="005A7028">
        <w:t xml:space="preserve">Red Cross Emergency Support </w:t>
      </w:r>
      <w:r>
        <w:t xml:space="preserve">vehicle can be found from our website: </w:t>
      </w:r>
    </w:p>
    <w:p w:rsidR="00D701E7" w:rsidRDefault="00D701E7">
      <w:r w:rsidRPr="00D701E7">
        <w:rPr>
          <w:b/>
        </w:rPr>
        <w:t>Link:</w:t>
      </w:r>
      <w:r>
        <w:t xml:space="preserve"> </w:t>
      </w:r>
      <w:hyperlink r:id="rId91" w:history="1">
        <w:r w:rsidR="0073651E" w:rsidRPr="00DD15B4">
          <w:rPr>
            <w:rStyle w:val="Hyperlink"/>
          </w:rPr>
          <w:t>http://bit.ly/2qVVVyM</w:t>
        </w:r>
      </w:hyperlink>
      <w:r w:rsidR="0073651E">
        <w:t xml:space="preserve"> </w:t>
      </w:r>
    </w:p>
    <w:p w:rsidR="00D701E7" w:rsidRPr="00BB2C5C" w:rsidRDefault="00D701E7" w:rsidP="00D701E7">
      <w:pPr>
        <w:rPr>
          <w:color w:val="571067"/>
          <w:u w:val="single" w:color="571067"/>
        </w:rPr>
      </w:pPr>
      <w:r>
        <w:rPr>
          <w:b/>
        </w:rPr>
        <w:t xml:space="preserve">Images - </w:t>
      </w:r>
      <w:r w:rsidRPr="00BB2C5C">
        <w:rPr>
          <w:b/>
        </w:rPr>
        <w:t xml:space="preserve">Image - </w:t>
      </w:r>
      <w:hyperlink r:id="rId92" w:history="1">
        <w:r w:rsidRPr="00BB2C5C">
          <w:rPr>
            <w:rStyle w:val="Hyperlink"/>
          </w:rPr>
          <w:t>R:\TEMPLATE\Critical Control - News Desk\Image</w:t>
        </w:r>
        <w:r>
          <w:rPr>
            <w:rStyle w:val="Hyperlink"/>
          </w:rPr>
          <w:t>s\Incidents</w:t>
        </w:r>
      </w:hyperlink>
    </w:p>
    <w:p w:rsidR="00D701E7" w:rsidRDefault="00D701E7" w:rsidP="00D701E7">
      <w:pPr>
        <w:rPr>
          <w:b/>
        </w:rPr>
      </w:pPr>
      <w:r>
        <w:rPr>
          <w:b/>
        </w:rPr>
        <w:t xml:space="preserve"> </w:t>
      </w:r>
      <w:r>
        <w:rPr>
          <w:b/>
          <w:noProof/>
          <w:lang w:eastAsia="en-GB"/>
        </w:rPr>
        <w:drawing>
          <wp:inline distT="0" distB="0" distL="0" distR="0" wp14:anchorId="3E8ED240" wp14:editId="0824AE94">
            <wp:extent cx="4772025" cy="3181350"/>
            <wp:effectExtent l="0" t="0" r="9525" b="0"/>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 and Emergency Support Services vehicle - FESS.jpg"/>
                    <pic:cNvPicPr/>
                  </pic:nvPicPr>
                  <pic:blipFill>
                    <a:blip r:embed="rId93">
                      <a:extLst>
                        <a:ext uri="{28A0092B-C50C-407E-A947-70E740481C1C}">
                          <a14:useLocalDpi xmlns:a14="http://schemas.microsoft.com/office/drawing/2010/main" val="0"/>
                        </a:ext>
                      </a:extLst>
                    </a:blip>
                    <a:stretch>
                      <a:fillRect/>
                    </a:stretch>
                  </pic:blipFill>
                  <pic:spPr>
                    <a:xfrm>
                      <a:off x="0" y="0"/>
                      <a:ext cx="4772025" cy="3181350"/>
                    </a:xfrm>
                    <a:prstGeom prst="rect">
                      <a:avLst/>
                    </a:prstGeom>
                  </pic:spPr>
                </pic:pic>
              </a:graphicData>
            </a:graphic>
          </wp:inline>
        </w:drawing>
      </w:r>
    </w:p>
    <w:p w:rsidR="00D701E7" w:rsidRDefault="00D701E7"/>
    <w:p w:rsidR="00D701E7" w:rsidRDefault="00D701E7"/>
    <w:p w:rsidR="00AD2304" w:rsidRDefault="00AD2304"/>
    <w:p w:rsidR="00AD2304" w:rsidRDefault="00AD2304"/>
    <w:p w:rsidR="00AD2304" w:rsidRDefault="00AD2304"/>
    <w:p w:rsidR="00AD2304" w:rsidRDefault="00AD2304"/>
    <w:p w:rsidR="00AD2304" w:rsidRDefault="00AD2304"/>
    <w:p w:rsidR="00AD2304" w:rsidRDefault="00AD2304"/>
    <w:p w:rsidR="00AD2304" w:rsidRDefault="00AD2304"/>
    <w:p w:rsidR="00AD2304" w:rsidRDefault="00AD2304"/>
    <w:p w:rsidR="00AD2304" w:rsidRDefault="00AD2304"/>
    <w:p w:rsidR="00AD2304" w:rsidRDefault="00AD2304"/>
    <w:p w:rsidR="00EF5213" w:rsidRDefault="000F4700" w:rsidP="00AD2304">
      <w:pPr>
        <w:pStyle w:val="ListParagraph"/>
        <w:ind w:left="0"/>
        <w:rPr>
          <w:rStyle w:val="Hyperlink"/>
        </w:rPr>
      </w:pPr>
      <w:hyperlink w:anchor="Links" w:history="1">
        <w:r w:rsidR="00AD2304" w:rsidRPr="00BB2C5C">
          <w:rPr>
            <w:rStyle w:val="Hyperlink"/>
          </w:rPr>
          <w:t>Return to top</w:t>
        </w:r>
      </w:hyperlink>
    </w:p>
    <w:p w:rsidR="00EF5213" w:rsidRDefault="00EF5213">
      <w:pPr>
        <w:rPr>
          <w:rStyle w:val="Hyperlink"/>
          <w:b/>
        </w:rPr>
      </w:pPr>
      <w:bookmarkStart w:id="28" w:name="FireSafetyInTheHome"/>
      <w:bookmarkEnd w:id="28"/>
      <w:r w:rsidRPr="00EF5213">
        <w:rPr>
          <w:rStyle w:val="Hyperlink"/>
          <w:b/>
        </w:rPr>
        <w:t>Fire safety in the home</w:t>
      </w:r>
    </w:p>
    <w:p w:rsidR="00EF5213" w:rsidRDefault="00EF5213">
      <w:pPr>
        <w:rPr>
          <w:rStyle w:val="Hyperlink"/>
          <w:color w:val="auto"/>
          <w:u w:val="none"/>
        </w:rPr>
      </w:pPr>
      <w:r w:rsidRPr="00EF5213">
        <w:rPr>
          <w:rStyle w:val="Hyperlink"/>
          <w:color w:val="auto"/>
          <w:u w:val="none"/>
        </w:rPr>
        <w:t>Over 80% of all casualties occur as a result of fires in the home. The majority of these fires are accidental and could have been prevented by following a few simple measures which help to reduce the risks. Take a look at our information to prevent a fire in your home.</w:t>
      </w:r>
    </w:p>
    <w:p w:rsidR="00EF5213" w:rsidRPr="00EF5213" w:rsidRDefault="00EF5213">
      <w:pPr>
        <w:rPr>
          <w:rStyle w:val="Hyperlink"/>
          <w:color w:val="auto"/>
          <w:u w:val="none"/>
        </w:rPr>
      </w:pPr>
      <w:r w:rsidRPr="00EF5213">
        <w:rPr>
          <w:rStyle w:val="Hyperlink"/>
          <w:b/>
          <w:color w:val="auto"/>
          <w:u w:val="none"/>
        </w:rPr>
        <w:t>Link</w:t>
      </w:r>
      <w:r>
        <w:rPr>
          <w:rStyle w:val="Hyperlink"/>
          <w:color w:val="auto"/>
          <w:u w:val="none"/>
        </w:rPr>
        <w:t xml:space="preserve"> - </w:t>
      </w:r>
      <w:hyperlink r:id="rId94" w:history="1">
        <w:r w:rsidRPr="0043250E">
          <w:rPr>
            <w:rStyle w:val="Hyperlink"/>
          </w:rPr>
          <w:t>http://bit.ly/29hew3W</w:t>
        </w:r>
      </w:hyperlink>
      <w:r>
        <w:rPr>
          <w:rStyle w:val="Hyperlink"/>
          <w:color w:val="auto"/>
          <w:u w:val="none"/>
        </w:rPr>
        <w:t xml:space="preserve"> </w:t>
      </w:r>
    </w:p>
    <w:p w:rsidR="00EF5213" w:rsidRDefault="00EF5213" w:rsidP="00EF5213">
      <w:pPr>
        <w:pStyle w:val="ListParagraph"/>
        <w:ind w:left="0"/>
        <w:rPr>
          <w:rStyle w:val="Hyperlink"/>
          <w:b/>
        </w:rPr>
      </w:pPr>
    </w:p>
    <w:p w:rsidR="00EF5213" w:rsidRPr="00BB2C5C" w:rsidRDefault="000F4700" w:rsidP="00EF5213">
      <w:pPr>
        <w:pStyle w:val="ListParagraph"/>
        <w:ind w:left="0"/>
      </w:pPr>
      <w:hyperlink w:anchor="Links" w:history="1">
        <w:r w:rsidR="00EF5213" w:rsidRPr="00BB2C5C">
          <w:rPr>
            <w:rStyle w:val="Hyperlink"/>
          </w:rPr>
          <w:t>Return to top</w:t>
        </w:r>
      </w:hyperlink>
    </w:p>
    <w:p w:rsidR="00EF5213" w:rsidRPr="00EF5213" w:rsidRDefault="00EF5213">
      <w:pPr>
        <w:rPr>
          <w:rStyle w:val="Hyperlink"/>
          <w:b/>
        </w:rPr>
      </w:pPr>
      <w:r w:rsidRPr="00EF5213">
        <w:rPr>
          <w:rStyle w:val="Hyperlink"/>
          <w:b/>
        </w:rPr>
        <w:br w:type="page"/>
      </w:r>
    </w:p>
    <w:p w:rsidR="00D94603" w:rsidRPr="00BB2C5C" w:rsidRDefault="00D94603">
      <w:pPr>
        <w:rPr>
          <w:b/>
          <w:u w:val="single"/>
        </w:rPr>
      </w:pPr>
      <w:bookmarkStart w:id="29" w:name="Fireworks"/>
      <w:bookmarkEnd w:id="29"/>
      <w:r w:rsidRPr="00BB2C5C">
        <w:rPr>
          <w:b/>
          <w:u w:val="single"/>
        </w:rPr>
        <w:t>Firework safety</w:t>
      </w:r>
    </w:p>
    <w:p w:rsidR="00D94603" w:rsidRPr="00BB2C5C" w:rsidRDefault="00D94603">
      <w:proofErr w:type="gramStart"/>
      <w:r w:rsidRPr="00BB2C5C">
        <w:t xml:space="preserve">To report misuse of fireworks, call your local police (Devon and Cornwall) by dialling 101 or call </w:t>
      </w:r>
      <w:proofErr w:type="spellStart"/>
      <w:r w:rsidRPr="00BB2C5C">
        <w:t>Crimestoppers</w:t>
      </w:r>
      <w:proofErr w:type="spellEnd"/>
      <w:r w:rsidRPr="00BB2C5C">
        <w:t xml:space="preserve"> anonymously, on 0800 555 111.</w:t>
      </w:r>
      <w:proofErr w:type="gramEnd"/>
    </w:p>
    <w:p w:rsidR="00D94603" w:rsidRPr="00BB2C5C" w:rsidRDefault="00D94603">
      <w:r w:rsidRPr="00BB2C5C">
        <w:t>For further information on firework safety, visit our web page:</w:t>
      </w:r>
    </w:p>
    <w:p w:rsidR="00D94603" w:rsidRPr="00BB2C5C" w:rsidRDefault="00D94603">
      <w:r w:rsidRPr="00BB2C5C">
        <w:rPr>
          <w:b/>
        </w:rPr>
        <w:t xml:space="preserve">Link - </w:t>
      </w:r>
      <w:hyperlink r:id="rId95" w:history="1">
        <w:r w:rsidRPr="00BB2C5C">
          <w:rPr>
            <w:rStyle w:val="Hyperlink"/>
          </w:rPr>
          <w:t>http://bit.ly/2f8xDgA</w:t>
        </w:r>
      </w:hyperlink>
      <w:r w:rsidRPr="00BB2C5C">
        <w:t xml:space="preserve"> </w:t>
      </w:r>
    </w:p>
    <w:p w:rsidR="00117BDA" w:rsidRDefault="00117BDA" w:rsidP="00117BDA">
      <w:pPr>
        <w:rPr>
          <w:rStyle w:val="Hyperlink"/>
        </w:rPr>
      </w:pPr>
      <w:r>
        <w:rPr>
          <w:b/>
        </w:rPr>
        <w:t>Images</w:t>
      </w:r>
      <w:r w:rsidRPr="00BB2C5C">
        <w:rPr>
          <w:b/>
        </w:rPr>
        <w:t xml:space="preserve"> – </w:t>
      </w:r>
      <w:hyperlink r:id="rId96" w:history="1">
        <w:r w:rsidRPr="00BB2C5C">
          <w:rPr>
            <w:rStyle w:val="Hyperlink"/>
          </w:rPr>
          <w:t>R:\TEMPLATE\Critical Control - News Desk\Image</w:t>
        </w:r>
        <w:r>
          <w:rPr>
            <w:rStyle w:val="Hyperlink"/>
          </w:rPr>
          <w:t>s</w:t>
        </w:r>
      </w:hyperlink>
    </w:p>
    <w:p w:rsidR="0045158E" w:rsidRPr="00BB2C5C" w:rsidRDefault="0045158E" w:rsidP="0045158E">
      <w:pPr>
        <w:rPr>
          <w:color w:val="571067"/>
          <w:u w:val="single" w:color="571067"/>
        </w:rPr>
      </w:pPr>
      <w:r w:rsidRPr="00BB2C5C">
        <w:rPr>
          <w:b/>
        </w:rPr>
        <w:t xml:space="preserve">Image - </w:t>
      </w:r>
      <w:hyperlink r:id="rId97" w:history="1">
        <w:r w:rsidRPr="00BB2C5C">
          <w:rPr>
            <w:rStyle w:val="Hyperlink"/>
          </w:rPr>
          <w:t>R:\TEMPLATE\Critical Control - News Desk\Image</w:t>
        </w:r>
        <w:r>
          <w:rPr>
            <w:rStyle w:val="Hyperlink"/>
          </w:rPr>
          <w:t>s\</w:t>
        </w:r>
        <w:proofErr w:type="spellStart"/>
        <w:r>
          <w:rPr>
            <w:rStyle w:val="Hyperlink"/>
          </w:rPr>
          <w:t>LeafletCovers</w:t>
        </w:r>
        <w:proofErr w:type="spellEnd"/>
      </w:hyperlink>
    </w:p>
    <w:p w:rsidR="00117BDA" w:rsidRDefault="00117BDA" w:rsidP="00117BDA">
      <w:pPr>
        <w:rPr>
          <w:rStyle w:val="Hyperlink"/>
        </w:rPr>
      </w:pPr>
      <w:r w:rsidRPr="00BB2C5C">
        <w:rPr>
          <w:b/>
        </w:rPr>
        <w:t xml:space="preserve">Image - </w:t>
      </w:r>
      <w:hyperlink r:id="rId98" w:history="1">
        <w:r w:rsidRPr="00BB2C5C">
          <w:rPr>
            <w:rStyle w:val="Hyperlink"/>
          </w:rPr>
          <w:t>R:\TEMPLATE\Critical Control - News Desk\Image</w:t>
        </w:r>
        <w:r>
          <w:rPr>
            <w:rStyle w:val="Hyperlink"/>
          </w:rPr>
          <w:t>s\Seasonal</w:t>
        </w:r>
      </w:hyperlink>
    </w:p>
    <w:p w:rsidR="0045158E" w:rsidRPr="00BB2C5C" w:rsidRDefault="0045158E" w:rsidP="0045158E">
      <w:pPr>
        <w:rPr>
          <w:color w:val="571067"/>
          <w:u w:val="single" w:color="571067"/>
        </w:rPr>
      </w:pPr>
      <w:r>
        <w:rPr>
          <w:b/>
        </w:rPr>
        <w:t>Image</w:t>
      </w:r>
      <w:r w:rsidRPr="00BB2C5C">
        <w:rPr>
          <w:b/>
        </w:rPr>
        <w:t xml:space="preserve"> – </w:t>
      </w:r>
      <w:hyperlink r:id="rId99" w:history="1">
        <w:r>
          <w:rPr>
            <w:rStyle w:val="Hyperlink"/>
          </w:rPr>
          <w:t>\\cc\root\fire\ref\TEMPLATE\CriticalControl_NewsDesk\Images\Logos</w:t>
        </w:r>
      </w:hyperlink>
    </w:p>
    <w:p w:rsidR="00117BDA" w:rsidRPr="00BB2C5C" w:rsidRDefault="00117BDA" w:rsidP="00117BDA">
      <w:pPr>
        <w:rPr>
          <w:color w:val="571067"/>
          <w:u w:val="single" w:color="571067"/>
        </w:rPr>
      </w:pPr>
      <w:r w:rsidRPr="00BB2C5C">
        <w:rPr>
          <w:b/>
          <w:noProof/>
          <w:u w:val="single"/>
          <w:lang w:eastAsia="en-GB"/>
        </w:rPr>
        <w:drawing>
          <wp:anchor distT="0" distB="0" distL="114300" distR="114300" simplePos="0" relativeHeight="251735040" behindDoc="1" locked="0" layoutInCell="1" allowOverlap="1" wp14:anchorId="024A28A1" wp14:editId="72055930">
            <wp:simplePos x="0" y="0"/>
            <wp:positionH relativeFrom="column">
              <wp:posOffset>3614420</wp:posOffset>
            </wp:positionH>
            <wp:positionV relativeFrom="paragraph">
              <wp:posOffset>60960</wp:posOffset>
            </wp:positionV>
            <wp:extent cx="1077595" cy="1524000"/>
            <wp:effectExtent l="0" t="0" r="8255" b="0"/>
            <wp:wrapTight wrapText="bothSides">
              <wp:wrapPolygon edited="0">
                <wp:start x="0" y="0"/>
                <wp:lineTo x="0" y="21330"/>
                <wp:lineTo x="21384" y="21330"/>
                <wp:lineTo x="21384" y="0"/>
                <wp:lineTo x="0" y="0"/>
              </wp:wrapPolygon>
            </wp:wrapTight>
            <wp:docPr id="28" name="Picture 28" descr="R:\TEMPLATE\Critical Control - News Desk\Images\Leaflet Covers\Fire_Kills_N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TEMPLATE\Critical Control - News Desk\Images\Leaflet Covers\Fire_Kills_N_rgb.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077595"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rPr>
          <w:noProof/>
          <w:lang w:eastAsia="en-GB"/>
        </w:rPr>
        <w:drawing>
          <wp:anchor distT="0" distB="0" distL="114300" distR="114300" simplePos="0" relativeHeight="251736064" behindDoc="1" locked="0" layoutInCell="1" allowOverlap="1" wp14:anchorId="523B8930" wp14:editId="510AE5DB">
            <wp:simplePos x="0" y="0"/>
            <wp:positionH relativeFrom="column">
              <wp:posOffset>4828540</wp:posOffset>
            </wp:positionH>
            <wp:positionV relativeFrom="paragraph">
              <wp:posOffset>60960</wp:posOffset>
            </wp:positionV>
            <wp:extent cx="1044575" cy="1521460"/>
            <wp:effectExtent l="0" t="0" r="3175" b="2540"/>
            <wp:wrapTight wrapText="bothSides">
              <wp:wrapPolygon edited="0">
                <wp:start x="0" y="0"/>
                <wp:lineTo x="0" y="21366"/>
                <wp:lineTo x="21272" y="21366"/>
                <wp:lineTo x="21272" y="0"/>
                <wp:lineTo x="0" y="0"/>
              </wp:wrapPolygon>
            </wp:wrapTight>
            <wp:docPr id="455" name="Picture 455" descr="R:\TEMPLATE\Critical Control - News Desk\Images\Logos\101_pol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TEMPLATE\Critical Control - News Desk\Images\Logos\101_police.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044575" cy="1521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603" w:rsidRPr="00BB2C5C" w:rsidRDefault="0022144B" w:rsidP="00D94603">
      <w:pPr>
        <w:rPr>
          <w:rStyle w:val="Hyperlink"/>
        </w:rPr>
      </w:pPr>
      <w:r w:rsidRPr="00BB2C5C">
        <w:rPr>
          <w:noProof/>
          <w:lang w:eastAsia="en-GB"/>
        </w:rPr>
        <w:drawing>
          <wp:inline distT="0" distB="0" distL="0" distR="0" wp14:anchorId="2A20E038" wp14:editId="4A46A021">
            <wp:extent cx="3930015" cy="1164590"/>
            <wp:effectExtent l="0" t="0" r="0" b="0"/>
            <wp:docPr id="29" name="Picture 29" descr="R:\TEMPLATE\Critical Control - News Desk\Images\Logos\Crimestopp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TEMPLATE\Critical Control - News Desk\Images\Logos\Crimestoppers.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0015" cy="1164590"/>
                    </a:xfrm>
                    <a:prstGeom prst="rect">
                      <a:avLst/>
                    </a:prstGeom>
                    <a:noFill/>
                    <a:ln>
                      <a:noFill/>
                    </a:ln>
                  </pic:spPr>
                </pic:pic>
              </a:graphicData>
            </a:graphic>
          </wp:inline>
        </w:drawing>
      </w:r>
    </w:p>
    <w:p w:rsidR="00361440" w:rsidRPr="00BB2C5C" w:rsidRDefault="00361440">
      <w:r w:rsidRPr="00BB2C5C">
        <w:rPr>
          <w:noProof/>
          <w:lang w:eastAsia="en-GB"/>
        </w:rPr>
        <w:drawing>
          <wp:anchor distT="0" distB="0" distL="114300" distR="114300" simplePos="0" relativeHeight="251737088" behindDoc="1" locked="0" layoutInCell="1" allowOverlap="1" wp14:anchorId="1279FF63" wp14:editId="6D4733EE">
            <wp:simplePos x="0" y="0"/>
            <wp:positionH relativeFrom="column">
              <wp:posOffset>3201035</wp:posOffset>
            </wp:positionH>
            <wp:positionV relativeFrom="paragraph">
              <wp:posOffset>207010</wp:posOffset>
            </wp:positionV>
            <wp:extent cx="2514600" cy="1666240"/>
            <wp:effectExtent l="0" t="0" r="0" b="0"/>
            <wp:wrapTight wrapText="bothSides">
              <wp:wrapPolygon edited="0">
                <wp:start x="0" y="0"/>
                <wp:lineTo x="0" y="21238"/>
                <wp:lineTo x="21436" y="21238"/>
                <wp:lineTo x="21436" y="0"/>
                <wp:lineTo x="0" y="0"/>
              </wp:wrapPolygon>
            </wp:wrapTight>
            <wp:docPr id="457" name="Picture 457" descr="R:\TEMPLATE\Critical Control - News Desk\Images\Seasonal\fireworks-1176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TEMPLATE\Critical Control - News Desk\Images\Seasonal\fireworks-117683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166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44B" w:rsidRPr="00BB2C5C">
        <w:rPr>
          <w:noProof/>
          <w:lang w:eastAsia="en-GB"/>
        </w:rPr>
        <w:drawing>
          <wp:anchor distT="0" distB="0" distL="114300" distR="114300" simplePos="0" relativeHeight="251738112" behindDoc="0" locked="0" layoutInCell="1" allowOverlap="1" wp14:anchorId="5FA02FCA" wp14:editId="1F563BAA">
            <wp:simplePos x="0" y="0"/>
            <wp:positionH relativeFrom="column">
              <wp:posOffset>53975</wp:posOffset>
            </wp:positionH>
            <wp:positionV relativeFrom="paragraph">
              <wp:posOffset>207645</wp:posOffset>
            </wp:positionV>
            <wp:extent cx="2546985" cy="1695450"/>
            <wp:effectExtent l="0" t="0" r="5715" b="0"/>
            <wp:wrapSquare wrapText="bothSides"/>
            <wp:docPr id="456" name="Picture 456" descr="R:\TEMPLATE\Critical Control - News Desk\Images\Seasonal\fireworks-2-1172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TEMPLATE\Critical Control - News Desk\Images\Seasonal\fireworks-2-1172882.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54698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603" w:rsidRPr="00BB2C5C">
        <w:t xml:space="preserve"> </w:t>
      </w:r>
    </w:p>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Pr="00BB2C5C" w:rsidRDefault="00361440"/>
    <w:p w:rsidR="00361440" w:rsidRDefault="000F4700" w:rsidP="00361440">
      <w:pPr>
        <w:pStyle w:val="ListParagraph"/>
        <w:ind w:left="0"/>
        <w:rPr>
          <w:rStyle w:val="Hyperlink"/>
        </w:rPr>
      </w:pPr>
      <w:hyperlink w:anchor="Links" w:history="1">
        <w:r w:rsidR="00361440" w:rsidRPr="00BB2C5C">
          <w:rPr>
            <w:rStyle w:val="Hyperlink"/>
          </w:rPr>
          <w:t>Return to top</w:t>
        </w:r>
      </w:hyperlink>
    </w:p>
    <w:p w:rsidR="00075264" w:rsidRPr="00BB2C5C" w:rsidRDefault="00075264" w:rsidP="00361440">
      <w:pPr>
        <w:pStyle w:val="ListParagraph"/>
        <w:ind w:left="0"/>
      </w:pPr>
    </w:p>
    <w:p w:rsidR="000A298E" w:rsidRPr="00BB2C5C" w:rsidRDefault="000A298E" w:rsidP="000A298E">
      <w:pPr>
        <w:rPr>
          <w:b/>
          <w:u w:val="single"/>
        </w:rPr>
      </w:pPr>
      <w:bookmarkStart w:id="30" w:name="Flooding"/>
      <w:bookmarkEnd w:id="30"/>
      <w:r w:rsidRPr="00BB2C5C">
        <w:rPr>
          <w:b/>
          <w:u w:val="single"/>
        </w:rPr>
        <w:t>Flooding</w:t>
      </w:r>
    </w:p>
    <w:p w:rsidR="000A298E" w:rsidRPr="00BB2C5C" w:rsidRDefault="000A298E" w:rsidP="000A298E">
      <w:r w:rsidRPr="00BB2C5C">
        <w:t>In the event of major flooding in the county, Cornwall Fire, Rescue and Community Safety Service work closely with other agencies to deliver a coordinated approach to the operation.</w:t>
      </w:r>
    </w:p>
    <w:p w:rsidR="000A298E" w:rsidRPr="00BB2C5C" w:rsidRDefault="000A298E" w:rsidP="000A298E">
      <w:r w:rsidRPr="00AD460A">
        <w:t>For advice on how you can prepare and try to minimise damage and the risk of flo</w:t>
      </w:r>
      <w:r>
        <w:t>oding please see the link below</w:t>
      </w:r>
      <w:r w:rsidRPr="00BB2C5C">
        <w:t xml:space="preserve">. Alternatively you can call </w:t>
      </w:r>
      <w:proofErr w:type="spellStart"/>
      <w:r w:rsidRPr="00BB2C5C">
        <w:t>Floodline</w:t>
      </w:r>
      <w:proofErr w:type="spellEnd"/>
      <w:r w:rsidRPr="00BB2C5C">
        <w:t xml:space="preserve"> on 0345 988 1188 any time night or day for real-time flood warnings and advice, including registration to the Flood Warning Services.</w:t>
      </w:r>
    </w:p>
    <w:p w:rsidR="000A298E" w:rsidRPr="00BB2C5C" w:rsidRDefault="000A298E" w:rsidP="000A298E">
      <w:r w:rsidRPr="00BB2C5C">
        <w:rPr>
          <w:b/>
        </w:rPr>
        <w:t>Link</w:t>
      </w:r>
      <w:r w:rsidRPr="00BB2C5C">
        <w:t xml:space="preserve"> - </w:t>
      </w:r>
      <w:hyperlink r:id="rId104" w:history="1">
        <w:r w:rsidRPr="00BB2C5C">
          <w:rPr>
            <w:rStyle w:val="Hyperlink"/>
          </w:rPr>
          <w:t>http://bit.ly/1kOgBzh</w:t>
        </w:r>
      </w:hyperlink>
      <w:r w:rsidRPr="00BB2C5C">
        <w:t xml:space="preserve"> </w:t>
      </w: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Pr="00BB2C5C" w:rsidRDefault="000A298E" w:rsidP="000A298E">
      <w:pPr>
        <w:rPr>
          <w:b/>
          <w:u w:val="single"/>
        </w:rPr>
      </w:pPr>
    </w:p>
    <w:p w:rsidR="000A298E" w:rsidRDefault="000A298E" w:rsidP="000A298E">
      <w:pPr>
        <w:rPr>
          <w:b/>
          <w:u w:val="single"/>
        </w:rPr>
      </w:pPr>
      <w:r>
        <w:rPr>
          <w:b/>
          <w:u w:val="single"/>
        </w:rPr>
        <w:br/>
      </w:r>
    </w:p>
    <w:p w:rsidR="000A298E" w:rsidRPr="00BB2C5C" w:rsidRDefault="000A298E" w:rsidP="000A298E">
      <w:pPr>
        <w:rPr>
          <w:b/>
          <w:u w:val="single"/>
        </w:rPr>
      </w:pPr>
    </w:p>
    <w:p w:rsidR="000A298E" w:rsidRPr="000A298E" w:rsidRDefault="000F4700" w:rsidP="000A298E">
      <w:pPr>
        <w:pStyle w:val="ListParagraph"/>
        <w:ind w:left="0"/>
      </w:pPr>
      <w:hyperlink w:anchor="Links" w:history="1">
        <w:r w:rsidR="000A298E" w:rsidRPr="00BB2C5C">
          <w:rPr>
            <w:rStyle w:val="Hyperlink"/>
          </w:rPr>
          <w:t>Return to top</w:t>
        </w:r>
      </w:hyperlink>
      <w:r w:rsidR="000A298E">
        <w:rPr>
          <w:b/>
          <w:u w:val="single"/>
        </w:rPr>
        <w:br w:type="page"/>
      </w:r>
    </w:p>
    <w:p w:rsidR="0081208F" w:rsidRPr="00BB2C5C" w:rsidRDefault="0081208F" w:rsidP="0081208F">
      <w:pPr>
        <w:rPr>
          <w:b/>
          <w:u w:val="single"/>
        </w:rPr>
      </w:pPr>
      <w:bookmarkStart w:id="31" w:name="Frying"/>
      <w:bookmarkEnd w:id="31"/>
      <w:r w:rsidRPr="00BB2C5C">
        <w:rPr>
          <w:b/>
          <w:u w:val="single"/>
        </w:rPr>
        <w:t>Frying – also within in ‘Chip pans’</w:t>
      </w:r>
    </w:p>
    <w:p w:rsidR="0081208F" w:rsidRPr="00BB2C5C" w:rsidRDefault="0081208F" w:rsidP="0081208F">
      <w:pPr>
        <w:spacing w:line="360" w:lineRule="auto"/>
      </w:pPr>
      <w:r w:rsidRPr="00BB2C5C">
        <w:t xml:space="preserve">Deep-fat frying presents more dangers in your kitchen. Chip pans are safe as long as you follow some simple guidelines. </w:t>
      </w:r>
    </w:p>
    <w:p w:rsidR="0081208F" w:rsidRPr="00BB2C5C" w:rsidRDefault="0081208F" w:rsidP="0081208F">
      <w:pPr>
        <w:spacing w:line="360" w:lineRule="auto"/>
      </w:pPr>
      <w:r w:rsidRPr="00BB2C5C">
        <w:rPr>
          <w:b/>
          <w:noProof/>
          <w:u w:val="single"/>
          <w:lang w:eastAsia="en-GB"/>
        </w:rPr>
        <w:drawing>
          <wp:anchor distT="0" distB="0" distL="114300" distR="114300" simplePos="0" relativeHeight="251729920" behindDoc="1" locked="0" layoutInCell="1" allowOverlap="1" wp14:anchorId="4A3BB615" wp14:editId="6FC52ED9">
            <wp:simplePos x="0" y="0"/>
            <wp:positionH relativeFrom="column">
              <wp:posOffset>2706370</wp:posOffset>
            </wp:positionH>
            <wp:positionV relativeFrom="paragraph">
              <wp:posOffset>718185</wp:posOffset>
            </wp:positionV>
            <wp:extent cx="3496945" cy="2786380"/>
            <wp:effectExtent l="0" t="0" r="8255" b="0"/>
            <wp:wrapTight wrapText="bothSides">
              <wp:wrapPolygon edited="0">
                <wp:start x="0" y="0"/>
                <wp:lineTo x="0" y="21413"/>
                <wp:lineTo x="21533" y="21413"/>
                <wp:lineTo x="21533" y="0"/>
                <wp:lineTo x="0" y="0"/>
              </wp:wrapPolygon>
            </wp:wrapTight>
            <wp:docPr id="13" name="Picture 13" descr="R:\TEMPLATE\Critical Control - News Desk\Images\Incident\Chip pan fire d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Incident\Chip pan fire dem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96945" cy="2786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t>Before putting food in the pan dry the food, and test the temperature of the oil by putting in a small piece of bread. If the bread crisps quickly the oil is ready.</w:t>
      </w:r>
    </w:p>
    <w:p w:rsidR="0081208F" w:rsidRPr="00BB2C5C" w:rsidRDefault="0081208F" w:rsidP="0081208F">
      <w:pPr>
        <w:spacing w:line="360" w:lineRule="auto"/>
      </w:pPr>
      <w:r w:rsidRPr="00BB2C5C">
        <w:t>Remember:</w:t>
      </w:r>
    </w:p>
    <w:p w:rsidR="0081208F" w:rsidRPr="00BB2C5C" w:rsidRDefault="0081208F" w:rsidP="0081208F">
      <w:pPr>
        <w:numPr>
          <w:ilvl w:val="0"/>
          <w:numId w:val="15"/>
        </w:numPr>
        <w:spacing w:after="0" w:line="360" w:lineRule="auto"/>
      </w:pPr>
      <w:r w:rsidRPr="00BB2C5C">
        <w:t xml:space="preserve">Never fill a chip pan (or other deep-fat fryer) more than one-third full of oil </w:t>
      </w:r>
    </w:p>
    <w:p w:rsidR="0081208F" w:rsidRPr="00BB2C5C" w:rsidRDefault="0081208F" w:rsidP="0081208F">
      <w:pPr>
        <w:numPr>
          <w:ilvl w:val="0"/>
          <w:numId w:val="15"/>
        </w:numPr>
        <w:spacing w:after="0" w:line="360" w:lineRule="auto"/>
      </w:pPr>
      <w:r w:rsidRPr="00BB2C5C">
        <w:t xml:space="preserve">Never leave the pan unattended when the heat is switched on </w:t>
      </w:r>
    </w:p>
    <w:p w:rsidR="0081208F" w:rsidRPr="00BB2C5C" w:rsidRDefault="0081208F" w:rsidP="0081208F">
      <w:pPr>
        <w:numPr>
          <w:ilvl w:val="0"/>
          <w:numId w:val="15"/>
        </w:numPr>
        <w:spacing w:after="0" w:line="360" w:lineRule="auto"/>
      </w:pPr>
      <w:r w:rsidRPr="00BB2C5C">
        <w:t>Never put the food in the pan if the oil begins to give off smoke. Turn off the heat and leave the oil to cool, otherwise it could catch fire</w:t>
      </w:r>
    </w:p>
    <w:p w:rsidR="0081208F" w:rsidRPr="00BB2C5C" w:rsidRDefault="0081208F" w:rsidP="0081208F">
      <w:pPr>
        <w:numPr>
          <w:ilvl w:val="0"/>
          <w:numId w:val="15"/>
        </w:numPr>
        <w:spacing w:after="0" w:line="360" w:lineRule="auto"/>
      </w:pPr>
      <w:r w:rsidRPr="00BB2C5C">
        <w:t xml:space="preserve">Consider using a thermostatically controlled deep-fat fryer - this will ensure that the fat does not get too hot </w:t>
      </w:r>
    </w:p>
    <w:p w:rsidR="0081208F" w:rsidRPr="00BB2C5C" w:rsidRDefault="0081208F" w:rsidP="0081208F">
      <w:pPr>
        <w:numPr>
          <w:ilvl w:val="0"/>
          <w:numId w:val="15"/>
        </w:numPr>
        <w:spacing w:after="0" w:line="360" w:lineRule="auto"/>
      </w:pPr>
      <w:r w:rsidRPr="00BB2C5C">
        <w:t xml:space="preserve">If your pan does catch fire: Don't take any risks. </w:t>
      </w:r>
    </w:p>
    <w:p w:rsidR="0081208F" w:rsidRPr="00BB2C5C" w:rsidRDefault="0081208F" w:rsidP="0081208F">
      <w:pPr>
        <w:numPr>
          <w:ilvl w:val="0"/>
          <w:numId w:val="15"/>
        </w:numPr>
        <w:spacing w:after="0" w:line="360" w:lineRule="auto"/>
      </w:pPr>
      <w:r w:rsidRPr="00BB2C5C">
        <w:t xml:space="preserve">Turn off the heat if it's safe to do so. </w:t>
      </w:r>
    </w:p>
    <w:p w:rsidR="0081208F" w:rsidRPr="00BB2C5C" w:rsidRDefault="0081208F" w:rsidP="0081208F">
      <w:pPr>
        <w:numPr>
          <w:ilvl w:val="0"/>
          <w:numId w:val="15"/>
        </w:numPr>
        <w:spacing w:after="0" w:line="360" w:lineRule="auto"/>
      </w:pPr>
      <w:r w:rsidRPr="00BB2C5C">
        <w:t xml:space="preserve">Never throw water over it. </w:t>
      </w:r>
    </w:p>
    <w:p w:rsidR="0081208F" w:rsidRPr="00BB2C5C" w:rsidRDefault="0081208F" w:rsidP="0081208F">
      <w:pPr>
        <w:numPr>
          <w:ilvl w:val="0"/>
          <w:numId w:val="15"/>
        </w:numPr>
        <w:spacing w:after="0" w:line="360" w:lineRule="auto"/>
      </w:pPr>
      <w:r w:rsidRPr="00BB2C5C">
        <w:t xml:space="preserve">Don't tackle the fire yourself. </w:t>
      </w:r>
    </w:p>
    <w:p w:rsidR="0081208F" w:rsidRPr="00BB2C5C" w:rsidRDefault="0081208F" w:rsidP="0081208F">
      <w:pPr>
        <w:numPr>
          <w:ilvl w:val="0"/>
          <w:numId w:val="15"/>
        </w:numPr>
        <w:spacing w:after="0" w:line="360" w:lineRule="auto"/>
      </w:pPr>
      <w:r w:rsidRPr="00BB2C5C">
        <w:t xml:space="preserve">Get out, stay out and call 999! </w:t>
      </w:r>
    </w:p>
    <w:p w:rsidR="0081208F" w:rsidRPr="00BB2C5C" w:rsidRDefault="0081208F" w:rsidP="0081208F">
      <w:pPr>
        <w:spacing w:line="360" w:lineRule="auto"/>
      </w:pPr>
      <w:r w:rsidRPr="00BB2C5C">
        <w:t>Whatever you do, don't throw water over the fire and don't move the pan; the effects can be devastating.</w:t>
      </w:r>
    </w:p>
    <w:p w:rsidR="0081208F" w:rsidRPr="00BB2C5C" w:rsidRDefault="0081208F" w:rsidP="0081208F">
      <w:pPr>
        <w:spacing w:line="360" w:lineRule="auto"/>
      </w:pPr>
      <w:r w:rsidRPr="00BB2C5C">
        <w:t>If you are in any doubt about whether to try and put out a chip pan fire yourself, then don't - leave the room, close the door and call the Fire &amp; Rescue Service.</w:t>
      </w:r>
    </w:p>
    <w:p w:rsidR="0081208F" w:rsidRPr="00BB2C5C" w:rsidRDefault="0081208F" w:rsidP="0081208F">
      <w:pPr>
        <w:spacing w:line="360" w:lineRule="auto"/>
      </w:pPr>
      <w:r w:rsidRPr="00BB2C5C">
        <w:t>For more information on preventing a kitchen fire, select the link below:</w:t>
      </w:r>
    </w:p>
    <w:p w:rsidR="0081208F" w:rsidRPr="00BB2C5C" w:rsidRDefault="0081208F" w:rsidP="0081208F">
      <w:pPr>
        <w:rPr>
          <w:b/>
        </w:rPr>
      </w:pPr>
      <w:r w:rsidRPr="00BB2C5C">
        <w:rPr>
          <w:b/>
        </w:rPr>
        <w:t>Link -</w:t>
      </w:r>
      <w:r w:rsidRPr="00BB2C5C">
        <w:t xml:space="preserve"> </w:t>
      </w:r>
      <w:hyperlink r:id="rId105" w:history="1">
        <w:r w:rsidRPr="00BB2C5C">
          <w:rPr>
            <w:rStyle w:val="Hyperlink"/>
          </w:rPr>
          <w:t>http://bit.ly/2cECKX0</w:t>
        </w:r>
      </w:hyperlink>
    </w:p>
    <w:p w:rsidR="00515812" w:rsidRPr="00BB2C5C" w:rsidRDefault="00515812" w:rsidP="00515812">
      <w:pPr>
        <w:rPr>
          <w:color w:val="571067"/>
          <w:u w:val="single" w:color="571067"/>
        </w:rPr>
      </w:pPr>
      <w:r w:rsidRPr="00BB2C5C">
        <w:rPr>
          <w:b/>
        </w:rPr>
        <w:t xml:space="preserve">Image - </w:t>
      </w:r>
      <w:hyperlink r:id="rId106" w:history="1">
        <w:r w:rsidRPr="00BB2C5C">
          <w:rPr>
            <w:rStyle w:val="Hyperlink"/>
          </w:rPr>
          <w:t>R:\TEMPLATE\Critical Control - News Desk\Image</w:t>
        </w:r>
        <w:r>
          <w:rPr>
            <w:rStyle w:val="Hyperlink"/>
          </w:rPr>
          <w:t>s\Incidents</w:t>
        </w:r>
      </w:hyperlink>
    </w:p>
    <w:p w:rsidR="0039632A" w:rsidRPr="00BB2C5C" w:rsidRDefault="0039632A" w:rsidP="008407D3">
      <w:pPr>
        <w:rPr>
          <w:b/>
          <w:u w:val="single"/>
        </w:rPr>
      </w:pPr>
      <w:bookmarkStart w:id="32" w:name="Gas"/>
      <w:bookmarkEnd w:id="32"/>
      <w:r w:rsidRPr="00BB2C5C">
        <w:rPr>
          <w:b/>
          <w:u w:val="single"/>
        </w:rPr>
        <w:t>Gas</w:t>
      </w:r>
      <w:r w:rsidR="0081208F" w:rsidRPr="00BB2C5C">
        <w:rPr>
          <w:b/>
          <w:u w:val="single"/>
        </w:rPr>
        <w:t xml:space="preserve"> leak</w:t>
      </w:r>
      <w:r w:rsidRPr="00BB2C5C">
        <w:rPr>
          <w:b/>
          <w:u w:val="single"/>
        </w:rPr>
        <w:t xml:space="preserve"> </w:t>
      </w:r>
    </w:p>
    <w:p w:rsidR="00610E75" w:rsidRPr="00BB2C5C" w:rsidRDefault="00610E75" w:rsidP="00610E75">
      <w:pPr>
        <w:spacing w:line="360" w:lineRule="auto"/>
        <w:rPr>
          <w:rFonts w:cs="Arial"/>
          <w:b/>
          <w:color w:val="333333"/>
          <w:lang w:val="en"/>
        </w:rPr>
      </w:pPr>
      <w:r w:rsidRPr="00BB2C5C">
        <w:rPr>
          <w:rFonts w:cs="Arial"/>
          <w:b/>
          <w:color w:val="333333"/>
          <w:lang w:val="en"/>
        </w:rPr>
        <w:t>What to do if you smell gas</w:t>
      </w:r>
    </w:p>
    <w:p w:rsidR="00610E75" w:rsidRPr="00BB2C5C" w:rsidRDefault="00610E75" w:rsidP="00610E75">
      <w:pPr>
        <w:spacing w:line="360" w:lineRule="auto"/>
        <w:rPr>
          <w:rFonts w:cs="Arial"/>
          <w:color w:val="333333"/>
          <w:lang w:val="en"/>
        </w:rPr>
      </w:pPr>
      <w:r w:rsidRPr="00BB2C5C">
        <w:rPr>
          <w:rFonts w:cs="Arial"/>
          <w:color w:val="333333"/>
          <w:lang w:val="en"/>
        </w:rPr>
        <w:t>If you smell gas in your home follow this important information:</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 xml:space="preserve">If you smell gas or think that you may have a gas leak somewhere, then you should call the national gas emergency service straightaway on 0800 111 999 or the fire and rescue service, </w:t>
      </w:r>
      <w:proofErr w:type="spellStart"/>
      <w:r w:rsidRPr="00BB2C5C">
        <w:rPr>
          <w:rFonts w:cs="Arial"/>
          <w:color w:val="333333"/>
          <w:lang w:val="en"/>
        </w:rPr>
        <w:t>dialling</w:t>
      </w:r>
      <w:proofErr w:type="spellEnd"/>
      <w:r w:rsidRPr="00BB2C5C">
        <w:rPr>
          <w:rFonts w:cs="Arial"/>
          <w:color w:val="333333"/>
          <w:lang w:val="en"/>
        </w:rPr>
        <w:t xml:space="preserve"> 999 in an emergency situation.</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Do not turn lights on or off and avoid using other electrical switches and appliances.</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Turn off the gas at the meter, unless the meter is located in a cellar or basement - in which case, do not enter.</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If there is a smell of gas in the cellar or basement, you should evacuate the building.</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Extinguish all naked flames - do not smoke or strike matches.</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Open windows and doors to let air in, make sure all gas appliances are turned off and turn off the gas at the mains if possible - do not use until they are checked by the engineer.</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Keep people away should the area be evacuated.</w:t>
      </w:r>
    </w:p>
    <w:p w:rsidR="00610E75" w:rsidRPr="00BB2C5C" w:rsidRDefault="00610E75" w:rsidP="00610E75">
      <w:pPr>
        <w:pStyle w:val="ListParagraph"/>
        <w:numPr>
          <w:ilvl w:val="0"/>
          <w:numId w:val="17"/>
        </w:numPr>
        <w:spacing w:line="360" w:lineRule="auto"/>
        <w:rPr>
          <w:rFonts w:cs="Arial"/>
          <w:color w:val="333333"/>
          <w:lang w:val="en"/>
        </w:rPr>
      </w:pPr>
      <w:r w:rsidRPr="00BB2C5C">
        <w:rPr>
          <w:rFonts w:cs="Arial"/>
          <w:color w:val="333333"/>
          <w:lang w:val="en"/>
        </w:rPr>
        <w:t>Immediate access will be required.</w:t>
      </w:r>
    </w:p>
    <w:p w:rsidR="00610E75" w:rsidRPr="00BB2C5C" w:rsidRDefault="00610E75" w:rsidP="00610E75">
      <w:pPr>
        <w:spacing w:line="360" w:lineRule="auto"/>
        <w:rPr>
          <w:rFonts w:cs="Arial"/>
          <w:color w:val="333333"/>
          <w:lang w:val="en"/>
        </w:rPr>
      </w:pPr>
      <w:r w:rsidRPr="00BB2C5C">
        <w:rPr>
          <w:rFonts w:cs="Arial"/>
          <w:color w:val="333333"/>
          <w:lang w:val="en"/>
        </w:rPr>
        <w:t>If you smell gas or are worried about gas safety, call the national gas emergency service free on 0800 111 999 at any time, day or night every day of the year. Just pick up the phone, dial the number and you will be put through to a trained operator who will take all the details.</w:t>
      </w:r>
    </w:p>
    <w:p w:rsidR="0039632A" w:rsidRPr="00BB2C5C" w:rsidRDefault="00610E75" w:rsidP="00610E75">
      <w:pPr>
        <w:spacing w:line="360" w:lineRule="auto"/>
      </w:pPr>
      <w:r w:rsidRPr="00BB2C5C">
        <w:rPr>
          <w:rFonts w:cs="Arial"/>
          <w:color w:val="333333"/>
          <w:lang w:val="en"/>
        </w:rPr>
        <w:t>All calls to the National Gas Emergency Service are recorded, and may be monitored.</w:t>
      </w:r>
    </w:p>
    <w:p w:rsidR="008407D3" w:rsidRPr="00BB2C5C" w:rsidRDefault="0039632A" w:rsidP="004F6AE0">
      <w:r w:rsidRPr="00BB2C5C">
        <w:rPr>
          <w:b/>
        </w:rPr>
        <w:t>Link -</w:t>
      </w:r>
      <w:r w:rsidRPr="00BB2C5C">
        <w:t xml:space="preserve"> </w:t>
      </w:r>
      <w:hyperlink r:id="rId107" w:history="1">
        <w:r w:rsidR="00610E75" w:rsidRPr="00BB2C5C">
          <w:rPr>
            <w:rStyle w:val="Hyperlink"/>
          </w:rPr>
          <w:t>http://bit.ly/2k4uhzk</w:t>
        </w:r>
      </w:hyperlink>
      <w:r w:rsidR="00610E75" w:rsidRPr="00BB2C5C">
        <w:t xml:space="preserve"> </w:t>
      </w:r>
    </w:p>
    <w:p w:rsidR="0045158E" w:rsidRPr="00BB2C5C" w:rsidRDefault="0045158E" w:rsidP="0045158E">
      <w:pPr>
        <w:rPr>
          <w:color w:val="571067"/>
          <w:u w:val="single" w:color="571067"/>
        </w:rPr>
      </w:pPr>
      <w:r>
        <w:rPr>
          <w:b/>
        </w:rPr>
        <w:t>Image</w:t>
      </w:r>
      <w:r w:rsidRPr="00BB2C5C">
        <w:rPr>
          <w:b/>
        </w:rPr>
        <w:t xml:space="preserve"> – </w:t>
      </w:r>
      <w:hyperlink r:id="rId108" w:history="1">
        <w:r>
          <w:rPr>
            <w:rStyle w:val="Hyperlink"/>
          </w:rPr>
          <w:t>\\cc\root\fire\ref\TEMPLATE\CriticalControl_NewsDesk\Images\Logos</w:t>
        </w:r>
      </w:hyperlink>
    </w:p>
    <w:p w:rsidR="00361440" w:rsidRPr="00BB2C5C" w:rsidRDefault="00183BBE" w:rsidP="00361440">
      <w:pPr>
        <w:pStyle w:val="ListParagraph"/>
        <w:ind w:left="0"/>
        <w:rPr>
          <w:b/>
          <w:u w:val="single"/>
        </w:rPr>
      </w:pPr>
      <w:r w:rsidRPr="00BB2C5C">
        <w:rPr>
          <w:b/>
          <w:noProof/>
          <w:u w:val="single"/>
          <w:lang w:eastAsia="en-GB"/>
        </w:rPr>
        <w:drawing>
          <wp:inline distT="0" distB="0" distL="0" distR="0" wp14:anchorId="7AA33842" wp14:editId="62B23EBA">
            <wp:extent cx="2427605" cy="816610"/>
            <wp:effectExtent l="0" t="0" r="0" b="2540"/>
            <wp:docPr id="19" name="Picture 19" descr="R:\TEMPLATE\Critical Control - News Desk\Images\Logos\Wales and West Utili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 Control - News Desk\Images\Logos\Wales and West Utilities.pn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27605" cy="816610"/>
                    </a:xfrm>
                    <a:prstGeom prst="rect">
                      <a:avLst/>
                    </a:prstGeom>
                    <a:noFill/>
                    <a:ln>
                      <a:noFill/>
                    </a:ln>
                  </pic:spPr>
                </pic:pic>
              </a:graphicData>
            </a:graphic>
          </wp:inline>
        </w:drawing>
      </w:r>
    </w:p>
    <w:p w:rsidR="00361440" w:rsidRPr="00BB2C5C" w:rsidRDefault="000F4700" w:rsidP="00361440">
      <w:pPr>
        <w:pStyle w:val="ListParagraph"/>
        <w:ind w:left="0"/>
      </w:pPr>
      <w:hyperlink w:anchor="Links" w:history="1">
        <w:r w:rsidR="00361440" w:rsidRPr="00BB2C5C">
          <w:rPr>
            <w:rStyle w:val="Hyperlink"/>
          </w:rPr>
          <w:t>Return to top</w:t>
        </w:r>
      </w:hyperlink>
    </w:p>
    <w:p w:rsidR="002F0AF5" w:rsidRPr="002F0AF5" w:rsidRDefault="002F0AF5">
      <w:pPr>
        <w:rPr>
          <w:b/>
          <w:u w:val="single"/>
        </w:rPr>
      </w:pPr>
      <w:bookmarkStart w:id="33" w:name="Hoax"/>
      <w:bookmarkStart w:id="34" w:name="Hoarding"/>
      <w:bookmarkEnd w:id="33"/>
      <w:bookmarkEnd w:id="34"/>
      <w:r>
        <w:rPr>
          <w:b/>
          <w:u w:val="single"/>
        </w:rPr>
        <w:t>Hoarding</w:t>
      </w:r>
    </w:p>
    <w:p w:rsidR="00182619" w:rsidRDefault="00182619" w:rsidP="00182619">
      <w:r>
        <w:t>A hoarding disorder is where someone acquires an excessive number of items and stores them in a chaotic manner. The items can be of little or no monetary value and usually result in unmanageable amounts of clutter. It's considered to be a significant problem if:</w:t>
      </w:r>
    </w:p>
    <w:p w:rsidR="00182619" w:rsidRDefault="00182619" w:rsidP="00182619">
      <w:pPr>
        <w:pStyle w:val="ListParagraph"/>
        <w:numPr>
          <w:ilvl w:val="0"/>
          <w:numId w:val="24"/>
        </w:numPr>
      </w:pPr>
      <w:r>
        <w:t>The amount of clutter interferes with everyday living – for example, the person is unable to use their kitchen or bathroom and cannot access rooms</w:t>
      </w:r>
      <w:r>
        <w:br/>
      </w:r>
    </w:p>
    <w:p w:rsidR="00182619" w:rsidRDefault="00182619" w:rsidP="00182619">
      <w:pPr>
        <w:pStyle w:val="ListParagraph"/>
        <w:numPr>
          <w:ilvl w:val="0"/>
          <w:numId w:val="24"/>
        </w:numPr>
      </w:pPr>
      <w:r>
        <w:t>The clutter is causing significant distress or negatively affecting the person's quality of life or their family's – for example, they become upset if someone tries to clear the clutter and their relationships with others suffer.</w:t>
      </w:r>
    </w:p>
    <w:p w:rsidR="00182619" w:rsidRDefault="00182619" w:rsidP="00182619">
      <w:r>
        <w:t xml:space="preserve">If you have any queries regarding hoarding or you have concerns for a family member or neighbour, please contact the Access Team: 0300 1234 131 or email </w:t>
      </w:r>
      <w:hyperlink r:id="rId110" w:history="1">
        <w:r w:rsidRPr="00967357">
          <w:rPr>
            <w:rStyle w:val="Hyperlink"/>
          </w:rPr>
          <w:t>accessteam.referral@cornwall.gov.uk</w:t>
        </w:r>
      </w:hyperlink>
      <w:r>
        <w:t xml:space="preserve"> </w:t>
      </w:r>
    </w:p>
    <w:p w:rsidR="00FA4BB2" w:rsidRDefault="00182619" w:rsidP="00182619">
      <w:r>
        <w:t xml:space="preserve">You can also complete the online free home fire safety check form, call the free 24hr fire safety helpline on: 0800 3581 999 or contact us at St. Austell Community Fire station on 01726 72582. </w:t>
      </w:r>
      <w:r w:rsidR="00FA4BB2">
        <w:t xml:space="preserve">Further information can be found on our website: </w:t>
      </w:r>
    </w:p>
    <w:p w:rsidR="00127D82" w:rsidRDefault="002F0AF5">
      <w:r w:rsidRPr="002F0AF5">
        <w:rPr>
          <w:b/>
        </w:rPr>
        <w:t>Link -</w:t>
      </w:r>
      <w:r>
        <w:t xml:space="preserve"> </w:t>
      </w:r>
      <w:hyperlink r:id="rId111" w:history="1">
        <w:r w:rsidRPr="00B911F3">
          <w:rPr>
            <w:rStyle w:val="Hyperlink"/>
          </w:rPr>
          <w:t>http://bit.ly/2uUIKkB</w:t>
        </w:r>
      </w:hyperlink>
      <w:r>
        <w:t xml:space="preserve"> </w:t>
      </w:r>
    </w:p>
    <w:p w:rsidR="002F0AF5" w:rsidRDefault="002F0AF5">
      <w:r w:rsidRPr="002F0AF5">
        <w:rPr>
          <w:b/>
        </w:rPr>
        <w:t>Image -</w:t>
      </w:r>
      <w:r w:rsidRPr="00BB2C5C">
        <w:rPr>
          <w:b/>
        </w:rPr>
        <w:t xml:space="preserve"> </w:t>
      </w:r>
      <w:hyperlink r:id="rId112" w:history="1">
        <w:r w:rsidRPr="00BB2C5C">
          <w:rPr>
            <w:rStyle w:val="Hyperlink"/>
          </w:rPr>
          <w:t>R:\TEMPLATE\Critical Control - News Desk\Image</w:t>
        </w:r>
        <w:r>
          <w:rPr>
            <w:rStyle w:val="Hyperlink"/>
          </w:rPr>
          <w:t>s\Incidents</w:t>
        </w:r>
      </w:hyperlink>
    </w:p>
    <w:p w:rsidR="00D46595" w:rsidRDefault="00D46595">
      <w:r>
        <w:rPr>
          <w:noProof/>
          <w:lang w:eastAsia="en-GB"/>
        </w:rPr>
        <w:drawing>
          <wp:inline distT="0" distB="0" distL="0" distR="0">
            <wp:extent cx="2183907" cy="2911876"/>
            <wp:effectExtent l="0" t="0" r="6985" b="3175"/>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arding_Torpoint_2018.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183674" cy="2911566"/>
                    </a:xfrm>
                    <a:prstGeom prst="rect">
                      <a:avLst/>
                    </a:prstGeom>
                  </pic:spPr>
                </pic:pic>
              </a:graphicData>
            </a:graphic>
          </wp:inline>
        </w:drawing>
      </w:r>
    </w:p>
    <w:p w:rsidR="00127D82" w:rsidRPr="00127D82" w:rsidRDefault="000F4700">
      <w:hyperlink w:anchor="Links" w:history="1">
        <w:r w:rsidR="00D46595" w:rsidRPr="00BB2C5C">
          <w:rPr>
            <w:rStyle w:val="Hyperlink"/>
          </w:rPr>
          <w:t>Return to top</w:t>
        </w:r>
      </w:hyperlink>
      <w:r w:rsidR="00127D82" w:rsidRPr="00127D82">
        <w:br w:type="page"/>
      </w:r>
    </w:p>
    <w:p w:rsidR="000A298E" w:rsidRPr="00BB2C5C" w:rsidRDefault="000A298E" w:rsidP="000A298E">
      <w:pPr>
        <w:spacing w:line="360" w:lineRule="auto"/>
        <w:rPr>
          <w:rFonts w:cs="Arial"/>
          <w:b/>
          <w:lang w:val="en"/>
        </w:rPr>
      </w:pPr>
      <w:r w:rsidRPr="00BB2C5C">
        <w:rPr>
          <w:rFonts w:cs="Arial"/>
          <w:b/>
          <w:u w:val="single"/>
          <w:lang w:val="en"/>
        </w:rPr>
        <w:t>Home fire safety check</w:t>
      </w:r>
      <w:r w:rsidRPr="00BB2C5C">
        <w:rPr>
          <w:rFonts w:cs="Arial"/>
          <w:b/>
          <w:lang w:val="en"/>
        </w:rPr>
        <w:t xml:space="preserve"> – *Note - soon to be ‘Living safe and well visit’</w:t>
      </w:r>
    </w:p>
    <w:p w:rsidR="000F4700" w:rsidRDefault="000F4700" w:rsidP="000A298E">
      <w:pPr>
        <w:spacing w:line="360" w:lineRule="auto"/>
      </w:pPr>
      <w:r>
        <w:t>Over the past five years</w:t>
      </w:r>
      <w:bookmarkStart w:id="35" w:name="_GoBack"/>
      <w:bookmarkEnd w:id="35"/>
      <w:r>
        <w:t>, 11 people have died and 13 people have been seriously injured in accidental dwelling fires in Cornwall.</w:t>
      </w:r>
    </w:p>
    <w:p w:rsidR="000F4700" w:rsidRDefault="000F4700" w:rsidP="000A298E">
      <w:pPr>
        <w:spacing w:line="360" w:lineRule="auto"/>
      </w:pPr>
      <w:r w:rsidRPr="00BB2C5C">
        <w:rPr>
          <w:rFonts w:cs="Arial"/>
          <w:lang w:val="en"/>
        </w:rPr>
        <w:t xml:space="preserve">In Cornwall, we are committed to reducing fire deaths by ensuring that every home in the county has a working smoke alarm. To make sure this </w:t>
      </w:r>
      <w:proofErr w:type="gramStart"/>
      <w:r w:rsidRPr="00BB2C5C">
        <w:rPr>
          <w:rFonts w:cs="Arial"/>
          <w:lang w:val="en"/>
        </w:rPr>
        <w:t>happens,</w:t>
      </w:r>
      <w:proofErr w:type="gramEnd"/>
      <w:r w:rsidRPr="00BB2C5C">
        <w:rPr>
          <w:rFonts w:cs="Arial"/>
          <w:lang w:val="en"/>
        </w:rPr>
        <w:t xml:space="preserve"> firefighters carry out free home safety checks and fit free smoke alarms.</w:t>
      </w:r>
      <w:r w:rsidRPr="00BB2C5C">
        <w:t xml:space="preserve"> </w:t>
      </w:r>
    </w:p>
    <w:p w:rsidR="000A298E" w:rsidRPr="00BB2C5C" w:rsidRDefault="000A298E" w:rsidP="000A298E">
      <w:pPr>
        <w:spacing w:line="360" w:lineRule="auto"/>
      </w:pPr>
      <w:r w:rsidRPr="00BB2C5C">
        <w:t>To register for a free home fire safety check, select the related link below:</w:t>
      </w:r>
    </w:p>
    <w:p w:rsidR="000A298E" w:rsidRPr="00BB2C5C" w:rsidRDefault="000A298E" w:rsidP="000A298E">
      <w:pPr>
        <w:spacing w:line="360" w:lineRule="auto"/>
        <w:rPr>
          <w:rFonts w:cs="Arial"/>
          <w:lang w:val="en"/>
        </w:rPr>
      </w:pPr>
      <w:r w:rsidRPr="00117BDA">
        <w:rPr>
          <w:b/>
        </w:rPr>
        <w:t xml:space="preserve">Link - </w:t>
      </w:r>
      <w:hyperlink r:id="rId114" w:history="1">
        <w:r w:rsidRPr="00BB2C5C">
          <w:rPr>
            <w:rStyle w:val="Hyperlink"/>
            <w:rFonts w:cs="Arial"/>
            <w:lang w:val="en"/>
          </w:rPr>
          <w:t>http://bit.ly/29JEgFU</w:t>
        </w:r>
      </w:hyperlink>
      <w:r w:rsidRPr="00BB2C5C">
        <w:rPr>
          <w:rFonts w:cs="Arial"/>
          <w:lang w:val="en"/>
        </w:rPr>
        <w:t xml:space="preserve"> </w:t>
      </w:r>
    </w:p>
    <w:p w:rsidR="000A298E" w:rsidRPr="00BB2C5C" w:rsidRDefault="000A298E" w:rsidP="000A298E">
      <w:pPr>
        <w:rPr>
          <w:color w:val="571067"/>
          <w:u w:val="single" w:color="571067"/>
        </w:rPr>
      </w:pPr>
      <w:r w:rsidRPr="00BB2C5C">
        <w:rPr>
          <w:b/>
        </w:rPr>
        <w:t xml:space="preserve">Image - </w:t>
      </w:r>
      <w:hyperlink r:id="rId115" w:history="1">
        <w:r w:rsidRPr="00BB2C5C">
          <w:rPr>
            <w:rStyle w:val="Hyperlink"/>
          </w:rPr>
          <w:t>R:\TEMPLATE\Critical Control - News Desk\Image</w:t>
        </w:r>
        <w:r>
          <w:rPr>
            <w:rStyle w:val="Hyperlink"/>
          </w:rPr>
          <w:t>s</w:t>
        </w:r>
      </w:hyperlink>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Pr="00BB2C5C" w:rsidRDefault="000A298E" w:rsidP="000A298E">
      <w:pPr>
        <w:spacing w:line="360" w:lineRule="auto"/>
        <w:rPr>
          <w:rStyle w:val="Hyperlink"/>
        </w:rPr>
      </w:pPr>
    </w:p>
    <w:p w:rsidR="000A298E" w:rsidRDefault="000A298E" w:rsidP="000A298E">
      <w:pPr>
        <w:pStyle w:val="ListParagraph"/>
        <w:ind w:left="0"/>
      </w:pPr>
    </w:p>
    <w:p w:rsidR="000A298E" w:rsidRPr="000A298E" w:rsidRDefault="000F4700" w:rsidP="000A298E">
      <w:pPr>
        <w:pStyle w:val="ListParagraph"/>
        <w:ind w:left="0"/>
      </w:pPr>
      <w:hyperlink w:anchor="Links" w:history="1">
        <w:r w:rsidR="000A298E" w:rsidRPr="00BB2C5C">
          <w:rPr>
            <w:rStyle w:val="Hyperlink"/>
          </w:rPr>
          <w:t>Return to top</w:t>
        </w:r>
      </w:hyperlink>
      <w:r w:rsidR="000A298E">
        <w:rPr>
          <w:b/>
          <w:u w:val="single"/>
        </w:rPr>
        <w:br w:type="page"/>
      </w:r>
    </w:p>
    <w:p w:rsidR="004F6AE0" w:rsidRPr="00BB2C5C" w:rsidRDefault="004F6AE0" w:rsidP="004F6AE0">
      <w:pPr>
        <w:rPr>
          <w:b/>
          <w:u w:val="single"/>
        </w:rPr>
      </w:pPr>
      <w:r w:rsidRPr="00BB2C5C">
        <w:rPr>
          <w:b/>
          <w:u w:val="single"/>
        </w:rPr>
        <w:t>Hoax calls</w:t>
      </w:r>
    </w:p>
    <w:p w:rsidR="004F6AE0" w:rsidRPr="00BB2C5C" w:rsidRDefault="004F6AE0" w:rsidP="004F6AE0">
      <w:r w:rsidRPr="00BB2C5C">
        <w:t xml:space="preserve">A hoax call to any Emergency Service could cost lives; tying up valuable emergency resources and preventing them from attending a real incident. If there had been a genuine emergency, resources would have to be called in from another station further away. Putting lives at risk. </w:t>
      </w:r>
    </w:p>
    <w:p w:rsidR="004F6AE0" w:rsidRPr="00BB2C5C" w:rsidRDefault="004F6AE0" w:rsidP="004F6AE0">
      <w:r w:rsidRPr="00BB2C5C">
        <w:t>Making hoax calls is illegal. People can, and have been, heavily prosecuted for making hoax calls with a fine of up to £5,000 or six months in prison.</w:t>
      </w:r>
    </w:p>
    <w:p w:rsidR="004F6AE0" w:rsidRPr="00BB2C5C" w:rsidRDefault="004F6AE0" w:rsidP="004F6AE0">
      <w:r w:rsidRPr="00BB2C5C">
        <w:t xml:space="preserve">Find out more about hoax calls on the link below. </w:t>
      </w:r>
    </w:p>
    <w:p w:rsidR="00361440" w:rsidRPr="00BB2C5C" w:rsidRDefault="004F6AE0" w:rsidP="00361440">
      <w:pPr>
        <w:rPr>
          <w:rStyle w:val="Hyperlink"/>
        </w:rPr>
      </w:pPr>
      <w:r w:rsidRPr="00BB2C5C">
        <w:rPr>
          <w:b/>
        </w:rPr>
        <w:t>Link -</w:t>
      </w:r>
      <w:r w:rsidRPr="00BB2C5C">
        <w:t xml:space="preserve"> </w:t>
      </w:r>
      <w:hyperlink r:id="rId116" w:history="1">
        <w:r w:rsidRPr="00BB2C5C">
          <w:rPr>
            <w:rStyle w:val="Hyperlink"/>
          </w:rPr>
          <w:t>http://bit.ly/2h50pxS</w:t>
        </w:r>
      </w:hyperlink>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Pr>
        <w:rPr>
          <w:rStyle w:val="Hyperlink"/>
        </w:rPr>
      </w:pPr>
    </w:p>
    <w:p w:rsidR="00316A07" w:rsidRPr="00BB2C5C" w:rsidRDefault="00316A07" w:rsidP="00361440"/>
    <w:p w:rsidR="00334B47" w:rsidRPr="00BB2C5C" w:rsidRDefault="000F4700" w:rsidP="00361440">
      <w:hyperlink w:anchor="Links" w:history="1">
        <w:r w:rsidR="00316A07" w:rsidRPr="00BB2C5C">
          <w:rPr>
            <w:rStyle w:val="Hyperlink"/>
          </w:rPr>
          <w:t>Return to top</w:t>
        </w:r>
      </w:hyperlink>
    </w:p>
    <w:p w:rsidR="00334B47" w:rsidRPr="00BB2C5C" w:rsidRDefault="00334B47" w:rsidP="00334B47">
      <w:pPr>
        <w:rPr>
          <w:b/>
          <w:u w:val="single"/>
        </w:rPr>
      </w:pPr>
      <w:bookmarkStart w:id="36" w:name="Kitchen"/>
      <w:bookmarkEnd w:id="36"/>
      <w:r w:rsidRPr="00BB2C5C">
        <w:rPr>
          <w:b/>
          <w:u w:val="single"/>
        </w:rPr>
        <w:t>Kitchen fires</w:t>
      </w:r>
    </w:p>
    <w:p w:rsidR="00334B47" w:rsidRPr="00BB2C5C" w:rsidRDefault="00334B47" w:rsidP="00334B47">
      <w:r w:rsidRPr="00BB2C5C">
        <w:t>Cooking related fires can be very dangerous and over the past three years there have been two deaths and six serious injuries due to this type of incident. Nearly all of these fires occurred in the kitchen and the majority are related to the oven (60%) and then the grill/ toaster (15%).</w:t>
      </w:r>
    </w:p>
    <w:p w:rsidR="00334B47" w:rsidRPr="00BB2C5C" w:rsidRDefault="00334B47" w:rsidP="00334B47">
      <w:r w:rsidRPr="00BB2C5C">
        <w:t xml:space="preserve">Follow these simple tips found from the link below to help keep your kitchen safe. </w:t>
      </w:r>
    </w:p>
    <w:p w:rsidR="00334B47" w:rsidRPr="00BB2C5C" w:rsidRDefault="00334B47" w:rsidP="00334B47">
      <w:pPr>
        <w:rPr>
          <w:rStyle w:val="Hyperlink"/>
        </w:rPr>
      </w:pPr>
      <w:r w:rsidRPr="00BB2C5C">
        <w:rPr>
          <w:b/>
        </w:rPr>
        <w:t xml:space="preserve">Link - </w:t>
      </w:r>
      <w:hyperlink r:id="rId117" w:history="1">
        <w:r w:rsidRPr="00BB2C5C">
          <w:rPr>
            <w:rStyle w:val="Hyperlink"/>
          </w:rPr>
          <w:t>http://bit.ly/2cECKX0</w:t>
        </w:r>
      </w:hyperlink>
    </w:p>
    <w:p w:rsidR="0045158E" w:rsidRDefault="0045158E" w:rsidP="0045158E">
      <w:pPr>
        <w:rPr>
          <w:rStyle w:val="Hyperlink"/>
        </w:rPr>
      </w:pPr>
      <w:r w:rsidRPr="00BB2C5C">
        <w:rPr>
          <w:b/>
        </w:rPr>
        <w:t xml:space="preserve">Image - </w:t>
      </w:r>
      <w:hyperlink r:id="rId118" w:history="1">
        <w:r w:rsidRPr="00BB2C5C">
          <w:rPr>
            <w:rStyle w:val="Hyperlink"/>
          </w:rPr>
          <w:t>R:\TEMPLATE\Critical Control - News Desk\Image</w:t>
        </w:r>
        <w:r>
          <w:rPr>
            <w:rStyle w:val="Hyperlink"/>
          </w:rPr>
          <w:t>s\Campaigns</w:t>
        </w:r>
      </w:hyperlink>
    </w:p>
    <w:p w:rsidR="00334B47" w:rsidRPr="00BB2C5C" w:rsidRDefault="00334B47" w:rsidP="00334B47">
      <w:pPr>
        <w:rPr>
          <w:rStyle w:val="Hyperlink"/>
        </w:rPr>
      </w:pPr>
      <w:r w:rsidRPr="00BB2C5C">
        <w:rPr>
          <w:b/>
          <w:noProof/>
          <w:lang w:eastAsia="en-GB"/>
        </w:rPr>
        <w:drawing>
          <wp:inline distT="0" distB="0" distL="0" distR="0" wp14:anchorId="6B1D3E0F" wp14:editId="5BE2B325">
            <wp:extent cx="3907971" cy="2046058"/>
            <wp:effectExtent l="0" t="0" r="0" b="0"/>
            <wp:docPr id="452" name="Picture 452" descr="H:\images\July-Cooking-Facebook-1024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mages\July-Cooking-Facebook-1024x536.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910896" cy="2047589"/>
                    </a:xfrm>
                    <a:prstGeom prst="rect">
                      <a:avLst/>
                    </a:prstGeom>
                    <a:noFill/>
                    <a:ln>
                      <a:noFill/>
                    </a:ln>
                  </pic:spPr>
                </pic:pic>
              </a:graphicData>
            </a:graphic>
          </wp:inline>
        </w:drawing>
      </w: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334B47" w:rsidP="00334B47">
      <w:pPr>
        <w:rPr>
          <w:rStyle w:val="Hyperlink"/>
        </w:rPr>
      </w:pPr>
    </w:p>
    <w:p w:rsidR="00334B47" w:rsidRPr="00BB2C5C" w:rsidRDefault="000F4700" w:rsidP="00334B47">
      <w:pPr>
        <w:pStyle w:val="ListParagraph"/>
        <w:ind w:left="0"/>
      </w:pPr>
      <w:hyperlink w:anchor="Links" w:history="1">
        <w:r w:rsidR="00334B47" w:rsidRPr="00BB2C5C">
          <w:rPr>
            <w:rStyle w:val="Hyperlink"/>
          </w:rPr>
          <w:t>Return to top</w:t>
        </w:r>
      </w:hyperlink>
      <w:r w:rsidR="00334B47" w:rsidRPr="00BB2C5C">
        <w:rPr>
          <w:b/>
          <w:u w:val="single"/>
        </w:rPr>
        <w:br w:type="page"/>
      </w:r>
    </w:p>
    <w:p w:rsidR="008C1217" w:rsidRPr="00BB2C5C" w:rsidRDefault="008C1217" w:rsidP="00345AD1">
      <w:pPr>
        <w:spacing w:line="360" w:lineRule="auto"/>
        <w:rPr>
          <w:rFonts w:cs="Arial"/>
          <w:b/>
          <w:u w:val="single"/>
          <w:lang w:val="en"/>
        </w:rPr>
      </w:pPr>
      <w:bookmarkStart w:id="37" w:name="HFSC"/>
      <w:bookmarkStart w:id="38" w:name="Outdoor"/>
      <w:bookmarkEnd w:id="0"/>
      <w:bookmarkEnd w:id="1"/>
      <w:bookmarkEnd w:id="2"/>
      <w:bookmarkEnd w:id="3"/>
      <w:bookmarkEnd w:id="37"/>
      <w:bookmarkEnd w:id="38"/>
      <w:r w:rsidRPr="00BB2C5C">
        <w:rPr>
          <w:rFonts w:cs="Arial"/>
          <w:b/>
          <w:u w:val="single"/>
          <w:lang w:val="en"/>
        </w:rPr>
        <w:t xml:space="preserve">Outdoor </w:t>
      </w:r>
      <w:r w:rsidR="000E166C" w:rsidRPr="00BB2C5C">
        <w:rPr>
          <w:rFonts w:cs="Arial"/>
          <w:b/>
          <w:u w:val="single"/>
          <w:lang w:val="en"/>
        </w:rPr>
        <w:t>f</w:t>
      </w:r>
      <w:r w:rsidRPr="00BB2C5C">
        <w:rPr>
          <w:rFonts w:cs="Arial"/>
          <w:b/>
          <w:u w:val="single"/>
          <w:lang w:val="en"/>
        </w:rPr>
        <w:t xml:space="preserve">ire </w:t>
      </w:r>
      <w:r w:rsidR="000E166C" w:rsidRPr="00BB2C5C">
        <w:rPr>
          <w:rFonts w:cs="Arial"/>
          <w:b/>
          <w:u w:val="single"/>
          <w:lang w:val="en"/>
        </w:rPr>
        <w:t>s</w:t>
      </w:r>
      <w:r w:rsidRPr="00BB2C5C">
        <w:rPr>
          <w:rFonts w:cs="Arial"/>
          <w:b/>
          <w:u w:val="single"/>
          <w:lang w:val="en"/>
        </w:rPr>
        <w:t>afety</w:t>
      </w:r>
    </w:p>
    <w:p w:rsidR="008C1217" w:rsidRPr="00BB2C5C" w:rsidRDefault="008C1217" w:rsidP="00345AD1">
      <w:pPr>
        <w:spacing w:line="360" w:lineRule="auto"/>
        <w:rPr>
          <w:rFonts w:cs="Arial"/>
          <w:lang w:val="en"/>
        </w:rPr>
      </w:pPr>
      <w:r w:rsidRPr="00BB2C5C">
        <w:rPr>
          <w:rFonts w:cs="Arial"/>
          <w:lang w:val="en"/>
        </w:rPr>
        <w:t>Leisure activities such as barbecues, camping, caravanning and boating, should be relaxing and enjoyable experiences but it is important you're aware of the potential fire hazards that they pose.  For more information on outdoor fire safety, select the related link below:</w:t>
      </w:r>
    </w:p>
    <w:p w:rsidR="00095E16" w:rsidRPr="00BB2C5C" w:rsidRDefault="00095E16" w:rsidP="00345AD1">
      <w:pPr>
        <w:spacing w:line="360" w:lineRule="auto"/>
      </w:pPr>
      <w:r w:rsidRPr="00117BDA">
        <w:rPr>
          <w:b/>
        </w:rPr>
        <w:t>Link</w:t>
      </w:r>
      <w:r w:rsidRPr="00BB2C5C">
        <w:t xml:space="preserve"> - </w:t>
      </w:r>
      <w:hyperlink r:id="rId120" w:history="1">
        <w:r w:rsidR="008C1217" w:rsidRPr="00BB2C5C">
          <w:rPr>
            <w:rStyle w:val="Hyperlink"/>
          </w:rPr>
          <w:t>http://bit.ly/2aZ7eyN</w:t>
        </w:r>
      </w:hyperlink>
      <w:r w:rsidR="008C1217" w:rsidRPr="00BB2C5C">
        <w:t xml:space="preserve"> </w:t>
      </w:r>
    </w:p>
    <w:p w:rsidR="0045158E" w:rsidRDefault="0045158E" w:rsidP="0045158E">
      <w:pPr>
        <w:rPr>
          <w:rStyle w:val="Hyperlink"/>
        </w:rPr>
      </w:pPr>
      <w:r w:rsidRPr="00BB2C5C">
        <w:rPr>
          <w:b/>
        </w:rPr>
        <w:t xml:space="preserve">Image - </w:t>
      </w:r>
      <w:hyperlink r:id="rId121" w:history="1">
        <w:r w:rsidRPr="00BB2C5C">
          <w:rPr>
            <w:rStyle w:val="Hyperlink"/>
          </w:rPr>
          <w:t>R:\TEMPLATE\Critical Control - News Desk\Image</w:t>
        </w:r>
        <w:r>
          <w:rPr>
            <w:rStyle w:val="Hyperlink"/>
          </w:rPr>
          <w:t>s\Campaigns</w:t>
        </w:r>
      </w:hyperlink>
    </w:p>
    <w:p w:rsidR="008C1217" w:rsidRPr="00BB2C5C" w:rsidRDefault="008C1217" w:rsidP="00345AD1">
      <w:pPr>
        <w:spacing w:line="360" w:lineRule="auto"/>
      </w:pPr>
      <w:r w:rsidRPr="00BB2C5C">
        <w:rPr>
          <w:noProof/>
          <w:lang w:eastAsia="en-GB"/>
        </w:rPr>
        <w:drawing>
          <wp:inline distT="0" distB="0" distL="0" distR="0" wp14:anchorId="73FB7D06" wp14:editId="11F846B2">
            <wp:extent cx="5236210" cy="2623185"/>
            <wp:effectExtent l="0" t="0" r="2540" b="5715"/>
            <wp:docPr id="1" name="Picture 1" descr="R:\TEMPLATE\Critical Control - News Desk\Images\Campaign images\Outdoors and BB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 Control - News Desk\Images\Campaign images\Outdoors and BBQ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6210" cy="2623185"/>
                    </a:xfrm>
                    <a:prstGeom prst="rect">
                      <a:avLst/>
                    </a:prstGeom>
                    <a:noFill/>
                    <a:ln>
                      <a:noFill/>
                    </a:ln>
                  </pic:spPr>
                </pic:pic>
              </a:graphicData>
            </a:graphic>
          </wp:inline>
        </w:drawing>
      </w:r>
    </w:p>
    <w:p w:rsidR="008C1217" w:rsidRPr="00BB2C5C" w:rsidRDefault="008C1217" w:rsidP="00345AD1">
      <w:pPr>
        <w:spacing w:line="360" w:lineRule="auto"/>
      </w:pPr>
    </w:p>
    <w:p w:rsidR="00095E16" w:rsidRPr="00BB2C5C" w:rsidRDefault="00095E16" w:rsidP="00345AD1">
      <w:pPr>
        <w:spacing w:line="360" w:lineRule="auto"/>
        <w:rPr>
          <w:rFonts w:cs="Arial"/>
          <w:b/>
          <w:lang w:val="en"/>
        </w:rPr>
      </w:pPr>
    </w:p>
    <w:p w:rsidR="00095E16" w:rsidRPr="00BB2C5C" w:rsidRDefault="00095E16" w:rsidP="00345AD1">
      <w:pPr>
        <w:spacing w:line="360" w:lineRule="auto"/>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pPr>
        <w:rPr>
          <w:rFonts w:cs="Arial"/>
          <w:b/>
          <w:lang w:val="en"/>
        </w:rPr>
      </w:pPr>
    </w:p>
    <w:p w:rsidR="00361440" w:rsidRPr="00BB2C5C" w:rsidRDefault="00361440" w:rsidP="00361440">
      <w:pPr>
        <w:pStyle w:val="ListParagraph"/>
        <w:ind w:left="0"/>
      </w:pPr>
    </w:p>
    <w:p w:rsidR="00520AE2" w:rsidRDefault="000F4700" w:rsidP="00361440">
      <w:pPr>
        <w:pStyle w:val="ListParagraph"/>
        <w:ind w:left="0"/>
        <w:rPr>
          <w:rStyle w:val="Hyperlink"/>
        </w:rPr>
      </w:pPr>
      <w:hyperlink w:anchor="Links" w:history="1">
        <w:r w:rsidR="00361440" w:rsidRPr="00BB2C5C">
          <w:rPr>
            <w:rStyle w:val="Hyperlink"/>
          </w:rPr>
          <w:t>Return to top</w:t>
        </w:r>
      </w:hyperlink>
    </w:p>
    <w:p w:rsidR="007266B0" w:rsidRDefault="007266B0">
      <w:pPr>
        <w:rPr>
          <w:rStyle w:val="Hyperlink"/>
          <w:b/>
          <w:color w:val="auto"/>
        </w:rPr>
      </w:pPr>
      <w:bookmarkStart w:id="39" w:name="Oxygen"/>
      <w:bookmarkEnd w:id="39"/>
      <w:r>
        <w:rPr>
          <w:rStyle w:val="Hyperlink"/>
          <w:b/>
          <w:color w:val="auto"/>
        </w:rPr>
        <w:t>Oxygen users</w:t>
      </w:r>
    </w:p>
    <w:p w:rsidR="007266B0" w:rsidRPr="007266B0" w:rsidRDefault="007266B0" w:rsidP="007266B0">
      <w:pPr>
        <w:rPr>
          <w:rStyle w:val="Hyperlink"/>
          <w:color w:val="auto"/>
          <w:u w:val="none"/>
        </w:rPr>
      </w:pPr>
      <w:r w:rsidRPr="007266B0">
        <w:rPr>
          <w:rStyle w:val="Hyperlink"/>
          <w:color w:val="auto"/>
          <w:u w:val="none"/>
        </w:rPr>
        <w:t>People who use oxygen in their homes for medical reasons are encouraged to arrange a free home fire safety checks.</w:t>
      </w:r>
    </w:p>
    <w:p w:rsidR="007266B0" w:rsidRPr="007266B0" w:rsidRDefault="007266B0" w:rsidP="007266B0">
      <w:pPr>
        <w:rPr>
          <w:rStyle w:val="Hyperlink"/>
          <w:color w:val="auto"/>
          <w:u w:val="none"/>
        </w:rPr>
      </w:pPr>
      <w:r w:rsidRPr="007266B0">
        <w:rPr>
          <w:rStyle w:val="Hyperlink"/>
          <w:color w:val="auto"/>
          <w:u w:val="none"/>
        </w:rPr>
        <w:t>If you use oxygen at home</w:t>
      </w:r>
      <w:r>
        <w:rPr>
          <w:rStyle w:val="Hyperlink"/>
          <w:color w:val="auto"/>
          <w:u w:val="none"/>
        </w:rPr>
        <w:t>,</w:t>
      </w:r>
      <w:r w:rsidRPr="007266B0">
        <w:rPr>
          <w:rStyle w:val="Hyperlink"/>
          <w:color w:val="auto"/>
          <w:u w:val="none"/>
        </w:rPr>
        <w:t xml:space="preserve"> call us on 0800 3581 999 to inform us. </w:t>
      </w:r>
    </w:p>
    <w:p w:rsidR="007266B0" w:rsidRPr="007266B0" w:rsidRDefault="007266B0" w:rsidP="007266B0">
      <w:pPr>
        <w:rPr>
          <w:rStyle w:val="Hyperlink"/>
          <w:color w:val="auto"/>
          <w:u w:val="none"/>
        </w:rPr>
      </w:pPr>
      <w:r w:rsidRPr="007266B0">
        <w:rPr>
          <w:rStyle w:val="Hyperlink"/>
          <w:color w:val="auto"/>
          <w:u w:val="none"/>
        </w:rPr>
        <w:t>By informing us about the oxygen products used and stored in your home, you will be providing vital help to firefighters in the event of a fire.</w:t>
      </w:r>
    </w:p>
    <w:p w:rsidR="007266B0" w:rsidRPr="007266B0" w:rsidRDefault="007266B0">
      <w:pPr>
        <w:rPr>
          <w:rStyle w:val="Hyperlink"/>
          <w:color w:val="auto"/>
          <w:u w:val="none"/>
        </w:rPr>
      </w:pPr>
      <w:r w:rsidRPr="007266B0">
        <w:rPr>
          <w:rStyle w:val="Hyperlink"/>
          <w:color w:val="auto"/>
          <w:u w:val="none"/>
        </w:rPr>
        <w:t>For safety measures to keep you and your family/ carers safe</w:t>
      </w:r>
      <w:r>
        <w:rPr>
          <w:rStyle w:val="Hyperlink"/>
          <w:color w:val="auto"/>
          <w:u w:val="none"/>
        </w:rPr>
        <w:t xml:space="preserve"> </w:t>
      </w:r>
      <w:r w:rsidRPr="007266B0">
        <w:rPr>
          <w:rStyle w:val="Hyperlink"/>
          <w:color w:val="auto"/>
          <w:u w:val="none"/>
        </w:rPr>
        <w:t>and limit the risk</w:t>
      </w:r>
      <w:r w:rsidR="00737B6E">
        <w:rPr>
          <w:rStyle w:val="Hyperlink"/>
          <w:color w:val="auto"/>
          <w:u w:val="none"/>
        </w:rPr>
        <w:t xml:space="preserve"> of fire</w:t>
      </w:r>
      <w:r w:rsidRPr="007266B0">
        <w:rPr>
          <w:rStyle w:val="Hyperlink"/>
          <w:color w:val="auto"/>
          <w:u w:val="none"/>
        </w:rPr>
        <w:t xml:space="preserve"> if you smoke</w:t>
      </w:r>
      <w:r w:rsidR="00737B6E">
        <w:rPr>
          <w:rStyle w:val="Hyperlink"/>
          <w:color w:val="auto"/>
          <w:u w:val="none"/>
        </w:rPr>
        <w:t>, visit our web page for further information:</w:t>
      </w:r>
    </w:p>
    <w:p w:rsidR="007266B0" w:rsidRPr="007266B0" w:rsidRDefault="007266B0">
      <w:pPr>
        <w:rPr>
          <w:rStyle w:val="Hyperlink"/>
          <w:color w:val="auto"/>
        </w:rPr>
      </w:pPr>
      <w:r w:rsidRPr="007266B0">
        <w:rPr>
          <w:rStyle w:val="Hyperlink"/>
          <w:b/>
          <w:color w:val="auto"/>
        </w:rPr>
        <w:t>Link:</w:t>
      </w:r>
      <w:r w:rsidRPr="007266B0">
        <w:rPr>
          <w:rStyle w:val="Hyperlink"/>
          <w:color w:val="auto"/>
        </w:rPr>
        <w:t xml:space="preserve"> http://bit.ly/2n5upwV</w:t>
      </w:r>
      <w:r w:rsidRPr="007266B0">
        <w:rPr>
          <w:rStyle w:val="Hyperlink"/>
          <w:color w:val="auto"/>
        </w:rPr>
        <w:br w:type="page"/>
      </w:r>
    </w:p>
    <w:p w:rsidR="00520AE2" w:rsidRDefault="00520AE2">
      <w:pPr>
        <w:rPr>
          <w:rStyle w:val="Hyperlink"/>
          <w:b/>
          <w:color w:val="auto"/>
        </w:rPr>
      </w:pPr>
      <w:bookmarkStart w:id="40" w:name="Paraffin"/>
      <w:bookmarkEnd w:id="40"/>
      <w:r w:rsidRPr="00520AE2">
        <w:rPr>
          <w:rStyle w:val="Hyperlink"/>
          <w:b/>
          <w:color w:val="auto"/>
        </w:rPr>
        <w:t>Paraffin based creams</w:t>
      </w:r>
    </w:p>
    <w:p w:rsidR="00520AE2" w:rsidRPr="00520AE2" w:rsidRDefault="00520AE2" w:rsidP="00520AE2">
      <w:pPr>
        <w:spacing w:after="150" w:line="240" w:lineRule="auto"/>
        <w:rPr>
          <w:rFonts w:eastAsia="Times New Roman" w:cs="Arial"/>
          <w:lang w:eastAsia="en-GB"/>
        </w:rPr>
      </w:pPr>
      <w:r>
        <w:rPr>
          <w:rFonts w:eastAsia="Times New Roman" w:cs="Arial"/>
          <w:lang w:eastAsia="en-GB"/>
        </w:rPr>
        <w:t>Did you know? If you use</w:t>
      </w:r>
      <w:r w:rsidRPr="00520AE2">
        <w:rPr>
          <w:rFonts w:eastAsia="Times New Roman" w:cs="Arial"/>
          <w:lang w:eastAsia="en-GB"/>
        </w:rPr>
        <w:t xml:space="preserve"> paraffin-based emollient products that </w:t>
      </w:r>
      <w:r>
        <w:rPr>
          <w:rFonts w:eastAsia="Times New Roman" w:cs="Arial"/>
          <w:lang w:eastAsia="en-GB"/>
        </w:rPr>
        <w:t>are</w:t>
      </w:r>
      <w:r w:rsidRPr="00520AE2">
        <w:rPr>
          <w:rFonts w:eastAsia="Times New Roman" w:cs="Arial"/>
          <w:lang w:eastAsia="en-GB"/>
        </w:rPr>
        <w:t xml:space="preserve"> covered by a dressing or clothing, there is a danger that smoking - especially in bed or using a naked flame</w:t>
      </w:r>
      <w:r>
        <w:rPr>
          <w:rFonts w:eastAsia="Times New Roman" w:cs="Arial"/>
          <w:lang w:eastAsia="en-GB"/>
        </w:rPr>
        <w:t>,</w:t>
      </w:r>
      <w:r w:rsidRPr="00520AE2">
        <w:rPr>
          <w:rFonts w:eastAsia="Times New Roman" w:cs="Arial"/>
          <w:lang w:eastAsia="en-GB"/>
        </w:rPr>
        <w:t xml:space="preserve"> could cause dressings or clothing to catch fire. </w:t>
      </w:r>
    </w:p>
    <w:p w:rsidR="00520AE2" w:rsidRPr="00520AE2" w:rsidRDefault="00520AE2" w:rsidP="00520AE2">
      <w:pPr>
        <w:spacing w:after="0" w:line="240" w:lineRule="auto"/>
        <w:rPr>
          <w:rFonts w:eastAsia="Times New Roman" w:cs="Arial"/>
          <w:lang w:eastAsia="en-GB"/>
        </w:rPr>
      </w:pPr>
      <w:r w:rsidRPr="00520AE2">
        <w:rPr>
          <w:rFonts w:eastAsia="Times New Roman" w:cs="Arial"/>
          <w:b/>
          <w:bCs/>
          <w:lang w:eastAsia="en-GB"/>
        </w:rPr>
        <w:t>Examples of paraffin-based emollients include:</w:t>
      </w:r>
    </w:p>
    <w:p w:rsidR="00520AE2" w:rsidRPr="00520AE2" w:rsidRDefault="00520AE2" w:rsidP="00520AE2">
      <w:pPr>
        <w:numPr>
          <w:ilvl w:val="0"/>
          <w:numId w:val="22"/>
        </w:numPr>
        <w:spacing w:after="0" w:line="240" w:lineRule="auto"/>
        <w:ind w:left="0"/>
        <w:rPr>
          <w:rFonts w:eastAsia="Times New Roman" w:cs="Arial"/>
          <w:lang w:eastAsia="en-GB"/>
        </w:rPr>
      </w:pPr>
      <w:r w:rsidRPr="00520AE2">
        <w:rPr>
          <w:rFonts w:eastAsia="Times New Roman" w:cs="Arial"/>
          <w:lang w:eastAsia="en-GB"/>
        </w:rPr>
        <w:t>white soft paraffin </w:t>
      </w:r>
    </w:p>
    <w:p w:rsidR="00520AE2" w:rsidRPr="00520AE2" w:rsidRDefault="00520AE2" w:rsidP="00520AE2">
      <w:pPr>
        <w:numPr>
          <w:ilvl w:val="0"/>
          <w:numId w:val="22"/>
        </w:numPr>
        <w:spacing w:after="0" w:line="240" w:lineRule="auto"/>
        <w:ind w:left="0"/>
        <w:rPr>
          <w:rFonts w:eastAsia="Times New Roman" w:cs="Arial"/>
          <w:lang w:eastAsia="en-GB"/>
        </w:rPr>
      </w:pPr>
      <w:r w:rsidRPr="00520AE2">
        <w:rPr>
          <w:rFonts w:eastAsia="Times New Roman" w:cs="Arial"/>
          <w:lang w:eastAsia="en-GB"/>
        </w:rPr>
        <w:t>white soft paraffin plus 50% liquid paraffin</w:t>
      </w:r>
    </w:p>
    <w:p w:rsidR="00520AE2" w:rsidRPr="00520AE2" w:rsidRDefault="00520AE2" w:rsidP="00520AE2">
      <w:pPr>
        <w:numPr>
          <w:ilvl w:val="0"/>
          <w:numId w:val="22"/>
        </w:numPr>
        <w:spacing w:after="0" w:line="240" w:lineRule="auto"/>
        <w:ind w:left="0"/>
        <w:rPr>
          <w:rFonts w:eastAsia="Times New Roman" w:cs="Arial"/>
          <w:lang w:eastAsia="en-GB"/>
        </w:rPr>
      </w:pPr>
      <w:r w:rsidRPr="00520AE2">
        <w:rPr>
          <w:rFonts w:eastAsia="Times New Roman" w:cs="Arial"/>
          <w:lang w:eastAsia="en-GB"/>
        </w:rPr>
        <w:t>emulsifying ointment</w:t>
      </w:r>
    </w:p>
    <w:p w:rsidR="00520AE2" w:rsidRPr="00520AE2" w:rsidRDefault="00520AE2" w:rsidP="00520AE2">
      <w:pPr>
        <w:spacing w:after="150" w:line="240" w:lineRule="auto"/>
        <w:rPr>
          <w:rFonts w:eastAsia="Times New Roman" w:cs="Arial"/>
          <w:lang w:eastAsia="en-GB"/>
        </w:rPr>
      </w:pPr>
      <w:r w:rsidRPr="00520AE2">
        <w:rPr>
          <w:rFonts w:eastAsia="Times New Roman" w:cs="Arial"/>
          <w:lang w:eastAsia="en-GB"/>
        </w:rPr>
        <w:t>For example E45, petroleum jelly, aqueous.</w:t>
      </w:r>
    </w:p>
    <w:p w:rsidR="00520AE2" w:rsidRDefault="00520AE2" w:rsidP="00520AE2">
      <w:pPr>
        <w:spacing w:after="150" w:line="240" w:lineRule="auto"/>
        <w:rPr>
          <w:rFonts w:eastAsia="Times New Roman" w:cs="Arial"/>
          <w:lang w:eastAsia="en-GB"/>
        </w:rPr>
      </w:pPr>
      <w:r w:rsidRPr="00520AE2">
        <w:rPr>
          <w:rFonts w:eastAsia="Times New Roman" w:cs="Arial"/>
          <w:lang w:eastAsia="en-GB"/>
        </w:rPr>
        <w:t>Smoking or a naked flame could cause your dressings or clothing to catch fire when being treated with paraffin-based emollient that is in contact with the dressing or clothing.</w:t>
      </w:r>
    </w:p>
    <w:p w:rsidR="00520AE2" w:rsidRDefault="00520AE2" w:rsidP="00520AE2">
      <w:pPr>
        <w:spacing w:after="150" w:line="240" w:lineRule="auto"/>
        <w:rPr>
          <w:rFonts w:eastAsia="Times New Roman" w:cs="Arial"/>
          <w:lang w:eastAsia="en-GB"/>
        </w:rPr>
      </w:pPr>
      <w:r>
        <w:rPr>
          <w:rFonts w:eastAsia="Times New Roman" w:cs="Arial"/>
          <w:lang w:eastAsia="en-GB"/>
        </w:rPr>
        <w:t>For further help and advice about this danger, visit our web page:</w:t>
      </w:r>
    </w:p>
    <w:p w:rsidR="00520AE2" w:rsidRPr="00520AE2" w:rsidRDefault="00520AE2" w:rsidP="00520AE2">
      <w:pPr>
        <w:spacing w:after="150" w:line="240" w:lineRule="auto"/>
        <w:rPr>
          <w:rFonts w:eastAsia="Times New Roman" w:cs="Arial"/>
          <w:lang w:eastAsia="en-GB"/>
        </w:rPr>
      </w:pPr>
      <w:r w:rsidRPr="007266B0">
        <w:rPr>
          <w:rFonts w:eastAsia="Times New Roman" w:cs="Arial"/>
          <w:b/>
          <w:lang w:eastAsia="en-GB"/>
        </w:rPr>
        <w:t>Link</w:t>
      </w:r>
      <w:r w:rsidR="00BE7756">
        <w:rPr>
          <w:rFonts w:eastAsia="Times New Roman" w:cs="Arial"/>
          <w:b/>
          <w:lang w:eastAsia="en-GB"/>
        </w:rPr>
        <w:t xml:space="preserve"> - </w:t>
      </w:r>
      <w:hyperlink r:id="rId122" w:history="1">
        <w:r w:rsidR="00BE7756" w:rsidRPr="0077095F">
          <w:rPr>
            <w:rStyle w:val="Hyperlink"/>
          </w:rPr>
          <w:t>http://bit.ly/2me9r1a</w:t>
        </w:r>
      </w:hyperlink>
      <w:r w:rsidR="00BE7756">
        <w:rPr>
          <w:rStyle w:val="Hyperlink"/>
          <w:color w:val="auto"/>
          <w:u w:val="none"/>
        </w:rPr>
        <w:t xml:space="preserve">  </w:t>
      </w:r>
      <w:r>
        <w:rPr>
          <w:rFonts w:eastAsia="Times New Roman" w:cs="Arial"/>
          <w:lang w:eastAsia="en-GB"/>
        </w:rPr>
        <w:t xml:space="preserve"> </w:t>
      </w: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520AE2">
      <w:pPr>
        <w:rPr>
          <w:rStyle w:val="Hyperlink"/>
          <w:b/>
        </w:rPr>
      </w:pPr>
    </w:p>
    <w:p w:rsidR="00520AE2" w:rsidRDefault="000F4700" w:rsidP="00520AE2">
      <w:pPr>
        <w:pStyle w:val="ListParagraph"/>
        <w:ind w:left="0"/>
        <w:rPr>
          <w:rStyle w:val="Hyperlink"/>
        </w:rPr>
      </w:pPr>
      <w:hyperlink w:anchor="Links" w:history="1">
        <w:r w:rsidR="00520AE2" w:rsidRPr="00BB2C5C">
          <w:rPr>
            <w:rStyle w:val="Hyperlink"/>
          </w:rPr>
          <w:t>Return to top</w:t>
        </w:r>
      </w:hyperlink>
    </w:p>
    <w:p w:rsidR="000E166C" w:rsidRPr="00BB2C5C" w:rsidRDefault="0081208F">
      <w:pPr>
        <w:rPr>
          <w:rFonts w:cs="Arial"/>
          <w:b/>
          <w:u w:val="single"/>
          <w:lang w:val="en"/>
        </w:rPr>
      </w:pPr>
      <w:bookmarkStart w:id="41" w:name="Reducing"/>
      <w:bookmarkEnd w:id="41"/>
      <w:r w:rsidRPr="00BB2C5C">
        <w:rPr>
          <w:rFonts w:cs="Arial"/>
          <w:b/>
          <w:u w:val="single"/>
          <w:lang w:val="en"/>
        </w:rPr>
        <w:t xml:space="preserve">Reducing the risk of fire </w:t>
      </w:r>
      <w:r w:rsidR="000E166C" w:rsidRPr="00BB2C5C">
        <w:rPr>
          <w:rFonts w:cs="Arial"/>
          <w:b/>
          <w:u w:val="single"/>
          <w:lang w:val="en"/>
        </w:rPr>
        <w:t>in winter</w:t>
      </w:r>
    </w:p>
    <w:p w:rsidR="0081208F" w:rsidRPr="00BB2C5C" w:rsidRDefault="0081208F" w:rsidP="0081208F">
      <w:pPr>
        <w:rPr>
          <w:rFonts w:cs="Arial"/>
          <w:lang w:val="en"/>
        </w:rPr>
      </w:pPr>
      <w:r w:rsidRPr="00BB2C5C">
        <w:rPr>
          <w:rFonts w:cs="Arial"/>
          <w:lang w:val="en"/>
        </w:rPr>
        <w:t>Cold weather can increase the dangers in your home through additional measures taken to keep warm.  In the UK on average, 12,000 chimney fires occur every year.</w:t>
      </w:r>
    </w:p>
    <w:p w:rsidR="000E166C" w:rsidRPr="00BB2C5C" w:rsidRDefault="0081208F">
      <w:pPr>
        <w:rPr>
          <w:rFonts w:cs="Arial"/>
          <w:lang w:val="en"/>
        </w:rPr>
      </w:pPr>
      <w:r w:rsidRPr="00BB2C5C">
        <w:rPr>
          <w:rFonts w:cs="Arial"/>
          <w:lang w:val="en"/>
        </w:rPr>
        <w:t>Visit our website for some simple tips to consider during cold weather to prevent a fire from happening in your home:</w:t>
      </w:r>
    </w:p>
    <w:p w:rsidR="00361440" w:rsidRPr="00BB2C5C" w:rsidRDefault="000E166C">
      <w:pPr>
        <w:rPr>
          <w:rFonts w:cs="Arial"/>
          <w:lang w:val="en"/>
        </w:rPr>
      </w:pPr>
      <w:r w:rsidRPr="00BB2C5C">
        <w:rPr>
          <w:rFonts w:cs="Arial"/>
          <w:b/>
          <w:lang w:val="en"/>
        </w:rPr>
        <w:t>Link -</w:t>
      </w:r>
      <w:r w:rsidRPr="00BB2C5C">
        <w:rPr>
          <w:rFonts w:cs="Arial"/>
          <w:lang w:val="en"/>
        </w:rPr>
        <w:t xml:space="preserve"> </w:t>
      </w:r>
      <w:hyperlink r:id="rId123" w:history="1">
        <w:r w:rsidR="0081208F" w:rsidRPr="00BB2C5C">
          <w:rPr>
            <w:rStyle w:val="Hyperlink"/>
            <w:rFonts w:cs="Arial"/>
            <w:lang w:val="en"/>
          </w:rPr>
          <w:t>http://bit.ly/SvhKif</w:t>
        </w:r>
      </w:hyperlink>
      <w:r w:rsidR="0081208F" w:rsidRPr="00BB2C5C">
        <w:rPr>
          <w:rFonts w:cs="Arial"/>
          <w:lang w:val="en"/>
        </w:rPr>
        <w:t xml:space="preserve"> </w:t>
      </w: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Pr="00BB2C5C" w:rsidRDefault="00361440">
      <w:pPr>
        <w:rPr>
          <w:rFonts w:cs="Arial"/>
          <w:lang w:val="en"/>
        </w:rPr>
      </w:pPr>
    </w:p>
    <w:p w:rsidR="00361440" w:rsidRDefault="000F4700" w:rsidP="00361440">
      <w:pPr>
        <w:pStyle w:val="ListParagraph"/>
        <w:ind w:left="0"/>
        <w:rPr>
          <w:rStyle w:val="Hyperlink"/>
        </w:rPr>
      </w:pPr>
      <w:hyperlink w:anchor="Links" w:history="1">
        <w:r w:rsidR="00361440" w:rsidRPr="00BB2C5C">
          <w:rPr>
            <w:rStyle w:val="Hyperlink"/>
          </w:rPr>
          <w:t>Return to top</w:t>
        </w:r>
      </w:hyperlink>
    </w:p>
    <w:p w:rsidR="00345AD1" w:rsidRPr="00BB2C5C" w:rsidRDefault="00345AD1" w:rsidP="00345AD1">
      <w:pPr>
        <w:spacing w:line="360" w:lineRule="auto"/>
        <w:rPr>
          <w:rFonts w:cs="Arial"/>
          <w:b/>
          <w:u w:val="single"/>
          <w:lang w:val="en"/>
        </w:rPr>
      </w:pPr>
      <w:bookmarkStart w:id="42" w:name="RTC"/>
      <w:bookmarkEnd w:id="42"/>
      <w:r w:rsidRPr="00BB2C5C">
        <w:rPr>
          <w:rFonts w:cs="Arial"/>
          <w:b/>
          <w:u w:val="single"/>
          <w:lang w:val="en"/>
        </w:rPr>
        <w:t xml:space="preserve">Road </w:t>
      </w:r>
      <w:r w:rsidR="000E166C" w:rsidRPr="00BB2C5C">
        <w:rPr>
          <w:rFonts w:cs="Arial"/>
          <w:b/>
          <w:u w:val="single"/>
          <w:lang w:val="en"/>
        </w:rPr>
        <w:t>t</w:t>
      </w:r>
      <w:r w:rsidRPr="00BB2C5C">
        <w:rPr>
          <w:rFonts w:cs="Arial"/>
          <w:b/>
          <w:u w:val="single"/>
          <w:lang w:val="en"/>
        </w:rPr>
        <w:t xml:space="preserve">raffic </w:t>
      </w:r>
      <w:r w:rsidR="000E166C" w:rsidRPr="00BB2C5C">
        <w:rPr>
          <w:rFonts w:cs="Arial"/>
          <w:b/>
          <w:u w:val="single"/>
          <w:lang w:val="en"/>
        </w:rPr>
        <w:t>c</w:t>
      </w:r>
      <w:r w:rsidRPr="00BB2C5C">
        <w:rPr>
          <w:rFonts w:cs="Arial"/>
          <w:b/>
          <w:u w:val="single"/>
          <w:lang w:val="en"/>
        </w:rPr>
        <w:t>ollisions</w:t>
      </w:r>
    </w:p>
    <w:p w:rsidR="00345AD1" w:rsidRPr="00BB2C5C" w:rsidRDefault="00345AD1" w:rsidP="00345AD1">
      <w:pPr>
        <w:spacing w:line="360" w:lineRule="auto"/>
      </w:pPr>
      <w:r w:rsidRPr="00BB2C5C">
        <w:rPr>
          <w:rFonts w:cs="Arial"/>
          <w:lang w:val="en"/>
        </w:rPr>
        <w:t>Find out more about Cornwall Fire and Rescue Service’s role when attending road traffic collisions</w:t>
      </w:r>
      <w:r w:rsidR="00095E16" w:rsidRPr="00BB2C5C">
        <w:rPr>
          <w:rFonts w:cs="Arial"/>
          <w:lang w:val="en"/>
        </w:rPr>
        <w:t xml:space="preserve"> by </w:t>
      </w:r>
      <w:r w:rsidRPr="00BB2C5C">
        <w:rPr>
          <w:rFonts w:cs="Arial"/>
          <w:lang w:val="en"/>
        </w:rPr>
        <w:t>select</w:t>
      </w:r>
      <w:r w:rsidR="00C738F2" w:rsidRPr="00BB2C5C">
        <w:rPr>
          <w:rFonts w:cs="Arial"/>
          <w:lang w:val="en"/>
        </w:rPr>
        <w:t>i</w:t>
      </w:r>
      <w:r w:rsidR="00095E16" w:rsidRPr="00BB2C5C">
        <w:rPr>
          <w:rFonts w:cs="Arial"/>
          <w:lang w:val="en"/>
        </w:rPr>
        <w:t>ng</w:t>
      </w:r>
      <w:r w:rsidRPr="00BB2C5C">
        <w:rPr>
          <w:rFonts w:cs="Arial"/>
          <w:lang w:val="en"/>
        </w:rPr>
        <w:t xml:space="preserve"> the related link below:</w:t>
      </w:r>
    </w:p>
    <w:p w:rsidR="0016187D" w:rsidRPr="00BB2C5C" w:rsidRDefault="00345AD1">
      <w:pPr>
        <w:rPr>
          <w:lang w:eastAsia="en-GB"/>
        </w:rPr>
      </w:pPr>
      <w:r w:rsidRPr="00603E9C">
        <w:rPr>
          <w:b/>
        </w:rPr>
        <w:t xml:space="preserve">Link </w:t>
      </w:r>
      <w:r w:rsidRPr="00BB2C5C">
        <w:t xml:space="preserve">- </w:t>
      </w:r>
      <w:hyperlink r:id="rId124" w:history="1">
        <w:r w:rsidR="00C01BB0" w:rsidRPr="00E915E5">
          <w:rPr>
            <w:rStyle w:val="Hyperlink"/>
          </w:rPr>
          <w:t>http://bit.ly/2rgmJuX</w:t>
        </w:r>
      </w:hyperlink>
      <w:r w:rsidRPr="00BB2C5C">
        <w:rPr>
          <w:lang w:eastAsia="en-GB"/>
        </w:rPr>
        <w:t xml:space="preserve"> </w:t>
      </w:r>
    </w:p>
    <w:p w:rsidR="0045158E" w:rsidRPr="00BB2C5C" w:rsidRDefault="0045158E" w:rsidP="0045158E">
      <w:pPr>
        <w:rPr>
          <w:color w:val="571067"/>
          <w:u w:val="single" w:color="571067"/>
        </w:rPr>
      </w:pPr>
      <w:r w:rsidRPr="00BB2C5C">
        <w:rPr>
          <w:b/>
        </w:rPr>
        <w:t xml:space="preserve">Image - </w:t>
      </w:r>
      <w:hyperlink r:id="rId125" w:history="1">
        <w:r w:rsidRPr="00BB2C5C">
          <w:rPr>
            <w:rStyle w:val="Hyperlink"/>
          </w:rPr>
          <w:t>R:\TEMPLATE\Critical Control - News Desk\Image</w:t>
        </w:r>
        <w:r>
          <w:rPr>
            <w:rStyle w:val="Hyperlink"/>
          </w:rPr>
          <w:t>s\Incidents</w:t>
        </w:r>
      </w:hyperlink>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Pr="00BB2C5C" w:rsidRDefault="00361440">
      <w:pPr>
        <w:rPr>
          <w:rStyle w:val="Hyperlink"/>
        </w:rPr>
      </w:pPr>
    </w:p>
    <w:p w:rsidR="00361440" w:rsidRDefault="00361440">
      <w:pPr>
        <w:rPr>
          <w:rStyle w:val="Hyperlink"/>
        </w:rPr>
      </w:pPr>
    </w:p>
    <w:p w:rsidR="000A4194" w:rsidRDefault="000A4194">
      <w:pPr>
        <w:rPr>
          <w:rStyle w:val="Hyperlink"/>
        </w:rPr>
      </w:pPr>
    </w:p>
    <w:p w:rsidR="000A4194" w:rsidRPr="00BB2C5C" w:rsidRDefault="000A4194">
      <w:pPr>
        <w:rPr>
          <w:rStyle w:val="Hyperlink"/>
        </w:rPr>
      </w:pPr>
    </w:p>
    <w:p w:rsidR="00361440" w:rsidRPr="00BB2C5C" w:rsidRDefault="00361440" w:rsidP="00361440">
      <w:pPr>
        <w:pStyle w:val="ListParagraph"/>
        <w:ind w:left="0"/>
      </w:pPr>
    </w:p>
    <w:p w:rsidR="000A4194" w:rsidRPr="000A4194" w:rsidRDefault="000F4700" w:rsidP="000A4194">
      <w:pPr>
        <w:pStyle w:val="ListParagraph"/>
        <w:ind w:left="0"/>
        <w:rPr>
          <w:color w:val="571067"/>
          <w:u w:val="single" w:color="571067"/>
        </w:rPr>
      </w:pPr>
      <w:hyperlink w:anchor="Links" w:history="1">
        <w:r w:rsidR="00361440" w:rsidRPr="00BB2C5C">
          <w:rPr>
            <w:rStyle w:val="Hyperlink"/>
          </w:rPr>
          <w:t>Return to top</w:t>
        </w:r>
      </w:hyperlink>
    </w:p>
    <w:p w:rsidR="0052735A" w:rsidRPr="00BB2C5C" w:rsidRDefault="0052735A">
      <w:pPr>
        <w:rPr>
          <w:b/>
          <w:u w:val="single"/>
          <w:lang w:eastAsia="en-GB"/>
        </w:rPr>
      </w:pPr>
      <w:bookmarkStart w:id="43" w:name="Severe"/>
      <w:bookmarkEnd w:id="43"/>
      <w:r w:rsidRPr="00BB2C5C">
        <w:rPr>
          <w:b/>
          <w:u w:val="single"/>
          <w:lang w:eastAsia="en-GB"/>
        </w:rPr>
        <w:t xml:space="preserve">Severe </w:t>
      </w:r>
      <w:r w:rsidR="000E166C" w:rsidRPr="00BB2C5C">
        <w:rPr>
          <w:b/>
          <w:u w:val="single"/>
          <w:lang w:eastAsia="en-GB"/>
        </w:rPr>
        <w:t>c</w:t>
      </w:r>
      <w:r w:rsidRPr="00BB2C5C">
        <w:rPr>
          <w:b/>
          <w:u w:val="single"/>
          <w:lang w:eastAsia="en-GB"/>
        </w:rPr>
        <w:t xml:space="preserve">old </w:t>
      </w:r>
      <w:r w:rsidR="000E166C" w:rsidRPr="00BB2C5C">
        <w:rPr>
          <w:b/>
          <w:u w:val="single"/>
          <w:lang w:eastAsia="en-GB"/>
        </w:rPr>
        <w:t>w</w:t>
      </w:r>
      <w:r w:rsidRPr="00BB2C5C">
        <w:rPr>
          <w:b/>
          <w:u w:val="single"/>
          <w:lang w:eastAsia="en-GB"/>
        </w:rPr>
        <w:t>eather</w:t>
      </w:r>
    </w:p>
    <w:p w:rsidR="009D70BD" w:rsidRPr="00BB2C5C" w:rsidRDefault="009D70BD" w:rsidP="009D70BD">
      <w:pPr>
        <w:rPr>
          <w:lang w:eastAsia="en-GB"/>
        </w:rPr>
      </w:pPr>
      <w:r w:rsidRPr="00BB2C5C">
        <w:rPr>
          <w:lang w:eastAsia="en-GB"/>
        </w:rPr>
        <w:t xml:space="preserve">Snow and severe cold weather can cause disruption and can also affect more vulnerable people. </w:t>
      </w:r>
    </w:p>
    <w:p w:rsidR="009D70BD" w:rsidRPr="00BB2C5C" w:rsidRDefault="009D70BD" w:rsidP="009D70BD">
      <w:pPr>
        <w:rPr>
          <w:b/>
          <w:lang w:eastAsia="en-GB"/>
        </w:rPr>
      </w:pPr>
      <w:r w:rsidRPr="00BB2C5C">
        <w:rPr>
          <w:b/>
          <w:lang w:eastAsia="en-GB"/>
        </w:rPr>
        <w:t>Practical steps</w:t>
      </w:r>
    </w:p>
    <w:p w:rsidR="009D70BD" w:rsidRPr="00BB2C5C" w:rsidRDefault="009D70BD" w:rsidP="009D70BD">
      <w:pPr>
        <w:pStyle w:val="ListParagraph"/>
        <w:numPr>
          <w:ilvl w:val="0"/>
          <w:numId w:val="19"/>
        </w:numPr>
        <w:rPr>
          <w:lang w:eastAsia="en-GB"/>
        </w:rPr>
      </w:pPr>
      <w:r w:rsidRPr="00BB2C5C">
        <w:rPr>
          <w:lang w:eastAsia="en-GB"/>
        </w:rPr>
        <w:t xml:space="preserve">To prevent freezing of internal pipes it is recommended that you turn off your water supply to prevent pipes from bursting. Locate the stop-cock inside your </w:t>
      </w:r>
      <w:r w:rsidR="0081208F" w:rsidRPr="00BB2C5C">
        <w:rPr>
          <w:lang w:eastAsia="en-GB"/>
        </w:rPr>
        <w:t>home;</w:t>
      </w:r>
      <w:r w:rsidRPr="00BB2C5C">
        <w:rPr>
          <w:lang w:eastAsia="en-GB"/>
        </w:rPr>
        <w:t xml:space="preserve"> this is usually under the kitchen sink. Also, know the location of the stop-cock outside of your home, if you cannot find it, contact South West Water.</w:t>
      </w:r>
    </w:p>
    <w:p w:rsidR="009D70BD" w:rsidRPr="00BB2C5C" w:rsidRDefault="009D70BD" w:rsidP="009D70BD">
      <w:pPr>
        <w:pStyle w:val="ListParagraph"/>
        <w:numPr>
          <w:ilvl w:val="0"/>
          <w:numId w:val="19"/>
        </w:numPr>
        <w:rPr>
          <w:lang w:eastAsia="en-GB"/>
        </w:rPr>
      </w:pPr>
      <w:r w:rsidRPr="00BB2C5C">
        <w:rPr>
          <w:lang w:eastAsia="en-GB"/>
        </w:rPr>
        <w:t>Keep torches (and any batteries) to hand in case lighting fails or you need to switch off power.</w:t>
      </w:r>
    </w:p>
    <w:p w:rsidR="009D70BD" w:rsidRPr="00BB2C5C" w:rsidRDefault="009D70BD" w:rsidP="009D70BD">
      <w:pPr>
        <w:pStyle w:val="ListParagraph"/>
        <w:numPr>
          <w:ilvl w:val="0"/>
          <w:numId w:val="19"/>
        </w:numPr>
        <w:rPr>
          <w:lang w:eastAsia="en-GB"/>
        </w:rPr>
      </w:pPr>
      <w:r w:rsidRPr="00BB2C5C">
        <w:rPr>
          <w:lang w:eastAsia="en-GB"/>
        </w:rPr>
        <w:t>Keep important emergency numbers near your home - a 24-hour plumber, an emergency salvage and clean-up company, usually listed under 'Carpet and Upholstery Cleaners' in directories.</w:t>
      </w:r>
    </w:p>
    <w:p w:rsidR="009D70BD" w:rsidRPr="00BB2C5C" w:rsidRDefault="009D70BD" w:rsidP="009D70BD">
      <w:pPr>
        <w:pStyle w:val="ListParagraph"/>
        <w:numPr>
          <w:ilvl w:val="0"/>
          <w:numId w:val="19"/>
        </w:numPr>
        <w:rPr>
          <w:lang w:eastAsia="en-GB"/>
        </w:rPr>
      </w:pPr>
      <w:r w:rsidRPr="00BB2C5C">
        <w:rPr>
          <w:lang w:eastAsia="en-GB"/>
        </w:rPr>
        <w:t>Check your buildings and contents insurance details. Most will be pleased for you to arrange damage limitation with plumbers and cleaners yourself. Note any emergency contact telephone numbers.</w:t>
      </w:r>
    </w:p>
    <w:p w:rsidR="009D70BD" w:rsidRPr="00BB2C5C" w:rsidRDefault="009D70BD" w:rsidP="009D70BD">
      <w:pPr>
        <w:pStyle w:val="ListParagraph"/>
        <w:numPr>
          <w:ilvl w:val="0"/>
          <w:numId w:val="19"/>
        </w:numPr>
        <w:rPr>
          <w:lang w:eastAsia="en-GB"/>
        </w:rPr>
      </w:pPr>
      <w:r w:rsidRPr="00BB2C5C">
        <w:rPr>
          <w:lang w:eastAsia="en-GB"/>
        </w:rPr>
        <w:t>If your house has any exposed pipes, lag them with thick material, old blankets etc. If lofts are very cold, leave trap doors open.</w:t>
      </w:r>
    </w:p>
    <w:p w:rsidR="009D70BD" w:rsidRPr="00BB2C5C" w:rsidRDefault="009D70BD" w:rsidP="009D70BD">
      <w:pPr>
        <w:pStyle w:val="ListParagraph"/>
        <w:numPr>
          <w:ilvl w:val="0"/>
          <w:numId w:val="19"/>
        </w:numPr>
        <w:rPr>
          <w:lang w:eastAsia="en-GB"/>
        </w:rPr>
      </w:pPr>
      <w:r w:rsidRPr="00BB2C5C">
        <w:rPr>
          <w:lang w:eastAsia="en-GB"/>
        </w:rPr>
        <w:t>If you are away from your house overnight or for any long period, leave the heating system on a low setting to prevent pipes freezing. If practical, switch off water and drain pipes.</w:t>
      </w:r>
    </w:p>
    <w:p w:rsidR="009D70BD" w:rsidRPr="00BB2C5C" w:rsidRDefault="009D70BD" w:rsidP="009D70BD">
      <w:pPr>
        <w:pStyle w:val="ListParagraph"/>
        <w:numPr>
          <w:ilvl w:val="0"/>
          <w:numId w:val="19"/>
        </w:numPr>
        <w:rPr>
          <w:lang w:eastAsia="en-GB"/>
        </w:rPr>
      </w:pPr>
      <w:r w:rsidRPr="00BB2C5C">
        <w:rPr>
          <w:lang w:eastAsia="en-GB"/>
        </w:rPr>
        <w:t>Ensure everyone living in your home knows where the water stop cock and electricity mains switch, are located.</w:t>
      </w:r>
    </w:p>
    <w:p w:rsidR="009D70BD" w:rsidRPr="00BB2C5C" w:rsidRDefault="009D70BD" w:rsidP="009D70BD">
      <w:pPr>
        <w:pStyle w:val="ListParagraph"/>
        <w:numPr>
          <w:ilvl w:val="0"/>
          <w:numId w:val="19"/>
        </w:numPr>
        <w:rPr>
          <w:lang w:eastAsia="en-GB"/>
        </w:rPr>
      </w:pPr>
      <w:r w:rsidRPr="00BB2C5C">
        <w:rPr>
          <w:lang w:eastAsia="en-GB"/>
        </w:rPr>
        <w:t xml:space="preserve">If you have a battery </w:t>
      </w:r>
      <w:proofErr w:type="gramStart"/>
      <w:r w:rsidRPr="00BB2C5C">
        <w:rPr>
          <w:lang w:eastAsia="en-GB"/>
        </w:rPr>
        <w:t>radio check</w:t>
      </w:r>
      <w:proofErr w:type="gramEnd"/>
      <w:r w:rsidRPr="00BB2C5C">
        <w:rPr>
          <w:lang w:eastAsia="en-GB"/>
        </w:rPr>
        <w:t xml:space="preserve"> it and ensure you have spare batteries.</w:t>
      </w:r>
    </w:p>
    <w:p w:rsidR="0052735A" w:rsidRPr="00BB2C5C" w:rsidRDefault="009D70BD" w:rsidP="009D70BD">
      <w:pPr>
        <w:pStyle w:val="ListParagraph"/>
        <w:numPr>
          <w:ilvl w:val="0"/>
          <w:numId w:val="19"/>
        </w:numPr>
        <w:rPr>
          <w:lang w:eastAsia="en-GB"/>
        </w:rPr>
      </w:pPr>
      <w:r w:rsidRPr="00BB2C5C">
        <w:rPr>
          <w:lang w:eastAsia="en-GB"/>
        </w:rPr>
        <w:t xml:space="preserve">If you use candles, electric blankets, or an open fire, </w:t>
      </w:r>
      <w:proofErr w:type="gramStart"/>
      <w:r w:rsidRPr="00BB2C5C">
        <w:rPr>
          <w:lang w:eastAsia="en-GB"/>
        </w:rPr>
        <w:t>be</w:t>
      </w:r>
      <w:proofErr w:type="gramEnd"/>
      <w:r w:rsidRPr="00BB2C5C">
        <w:rPr>
          <w:lang w:eastAsia="en-GB"/>
        </w:rPr>
        <w:t xml:space="preserve"> aware of the hazards and view safety information to prevent a fire in your home during the winter.</w:t>
      </w:r>
    </w:p>
    <w:p w:rsidR="0052735A" w:rsidRPr="00BB2C5C" w:rsidRDefault="0052735A">
      <w:pPr>
        <w:rPr>
          <w:lang w:eastAsia="en-GB"/>
        </w:rPr>
      </w:pPr>
      <w:r w:rsidRPr="00117BDA">
        <w:rPr>
          <w:b/>
          <w:lang w:eastAsia="en-GB"/>
        </w:rPr>
        <w:t>Links</w:t>
      </w:r>
      <w:r w:rsidRPr="00BB2C5C">
        <w:rPr>
          <w:lang w:eastAsia="en-GB"/>
        </w:rPr>
        <w:t xml:space="preserve"> - </w:t>
      </w:r>
      <w:hyperlink r:id="rId126" w:history="1">
        <w:r w:rsidRPr="00BB2C5C">
          <w:rPr>
            <w:rStyle w:val="Hyperlink"/>
            <w:lang w:eastAsia="en-GB"/>
          </w:rPr>
          <w:t>http://bit.ly/2jATGO6</w:t>
        </w:r>
      </w:hyperlink>
    </w:p>
    <w:p w:rsidR="0052735A" w:rsidRPr="00BB2C5C" w:rsidRDefault="0052735A">
      <w:pPr>
        <w:rPr>
          <w:lang w:eastAsia="en-GB"/>
        </w:rPr>
      </w:pPr>
    </w:p>
    <w:p w:rsidR="0052735A" w:rsidRPr="00BB2C5C" w:rsidRDefault="0052735A">
      <w:pPr>
        <w:rPr>
          <w:lang w:eastAsia="en-GB"/>
        </w:rPr>
      </w:pPr>
    </w:p>
    <w:p w:rsidR="00361440" w:rsidRPr="00BB2C5C" w:rsidRDefault="00361440">
      <w:pPr>
        <w:rPr>
          <w:b/>
          <w:u w:val="single"/>
          <w:lang w:eastAsia="en-GB"/>
        </w:rPr>
      </w:pPr>
    </w:p>
    <w:p w:rsidR="00361440" w:rsidRPr="00BB2C5C" w:rsidRDefault="00361440">
      <w:pPr>
        <w:rPr>
          <w:b/>
          <w:u w:val="single"/>
          <w:lang w:eastAsia="en-GB"/>
        </w:rPr>
      </w:pPr>
    </w:p>
    <w:p w:rsidR="00361440" w:rsidRPr="00BB2C5C" w:rsidRDefault="00361440">
      <w:pPr>
        <w:rPr>
          <w:b/>
          <w:u w:val="single"/>
          <w:lang w:eastAsia="en-GB"/>
        </w:rPr>
      </w:pPr>
    </w:p>
    <w:p w:rsidR="00361440" w:rsidRPr="00BB2C5C" w:rsidRDefault="00361440">
      <w:pPr>
        <w:rPr>
          <w:b/>
          <w:u w:val="single"/>
          <w:lang w:eastAsia="en-GB"/>
        </w:rPr>
      </w:pPr>
    </w:p>
    <w:p w:rsidR="00361440" w:rsidRPr="00BB2C5C" w:rsidRDefault="00361440">
      <w:pPr>
        <w:rPr>
          <w:b/>
          <w:u w:val="single"/>
          <w:lang w:eastAsia="en-GB"/>
        </w:rPr>
      </w:pPr>
    </w:p>
    <w:p w:rsidR="00603E9C" w:rsidRDefault="000F4700" w:rsidP="00361440">
      <w:pPr>
        <w:pStyle w:val="ListParagraph"/>
        <w:ind w:left="0"/>
        <w:rPr>
          <w:rStyle w:val="Hyperlink"/>
        </w:rPr>
      </w:pPr>
      <w:hyperlink w:anchor="Links" w:history="1">
        <w:r w:rsidR="00361440" w:rsidRPr="00BB2C5C">
          <w:rPr>
            <w:rStyle w:val="Hyperlink"/>
          </w:rPr>
          <w:t>Return to top</w:t>
        </w:r>
      </w:hyperlink>
    </w:p>
    <w:p w:rsidR="00603E9C" w:rsidRPr="00603E9C" w:rsidRDefault="00603E9C">
      <w:pPr>
        <w:rPr>
          <w:rStyle w:val="Hyperlink"/>
          <w:b/>
          <w:color w:val="auto"/>
        </w:rPr>
      </w:pPr>
      <w:r w:rsidRPr="00603E9C">
        <w:rPr>
          <w:rStyle w:val="Hyperlink"/>
          <w:b/>
          <w:color w:val="auto"/>
        </w:rPr>
        <w:t>Smoke alarms</w:t>
      </w:r>
    </w:p>
    <w:p w:rsidR="00603E9C" w:rsidRDefault="00603E9C">
      <w:pPr>
        <w:rPr>
          <w:rStyle w:val="Hyperlink"/>
        </w:rPr>
      </w:pPr>
      <w:r w:rsidRPr="00603E9C">
        <w:rPr>
          <w:rFonts w:cs="Arial"/>
          <w:color w:val="333333"/>
          <w:sz w:val="21"/>
          <w:szCs w:val="21"/>
          <w:shd w:val="clear" w:color="auto" w:fill="FFFFFF"/>
        </w:rPr>
        <w:t>Fires happen when you least expect them, often during the night. They also spread very quickly, damaging property, killing and injuring people. A smoke alarm is a warning device that detects smoke at the earliest stages of a fire. When it detects a fire, it will make a piercing noise to alert or wake you.</w:t>
      </w:r>
      <w:r w:rsidRPr="00603E9C">
        <w:rPr>
          <w:rFonts w:cs="Arial"/>
          <w:color w:val="333333"/>
          <w:sz w:val="21"/>
          <w:szCs w:val="21"/>
        </w:rPr>
        <w:br/>
      </w:r>
      <w:r w:rsidRPr="00603E9C">
        <w:rPr>
          <w:rFonts w:cs="Arial"/>
          <w:color w:val="333333"/>
          <w:sz w:val="21"/>
          <w:szCs w:val="21"/>
        </w:rPr>
        <w:br/>
      </w:r>
      <w:r w:rsidRPr="00603E9C">
        <w:rPr>
          <w:rFonts w:cs="Arial"/>
          <w:color w:val="333333"/>
          <w:sz w:val="21"/>
          <w:szCs w:val="21"/>
          <w:shd w:val="clear" w:color="auto" w:fill="FFFFFF"/>
        </w:rPr>
        <w:t>Find out more about the different types of </w:t>
      </w:r>
      <w:r w:rsidRPr="00603E9C">
        <w:rPr>
          <w:rFonts w:cs="Arial"/>
          <w:sz w:val="21"/>
          <w:szCs w:val="21"/>
          <w:u w:color="571067"/>
          <w:shd w:val="clear" w:color="auto" w:fill="FFFFFF"/>
        </w:rPr>
        <w:t>Smoke alarms</w:t>
      </w:r>
      <w:r w:rsidRPr="00603E9C">
        <w:rPr>
          <w:rFonts w:cs="Arial"/>
          <w:color w:val="333333"/>
          <w:sz w:val="21"/>
          <w:szCs w:val="21"/>
          <w:shd w:val="clear" w:color="auto" w:fill="FFFFFF"/>
        </w:rPr>
        <w:t> and</w:t>
      </w:r>
      <w:r w:rsidRPr="00603E9C">
        <w:rPr>
          <w:rStyle w:val="apple-converted-space"/>
          <w:color w:val="333333"/>
          <w:sz w:val="21"/>
          <w:szCs w:val="21"/>
          <w:shd w:val="clear" w:color="auto" w:fill="FFFFFF"/>
        </w:rPr>
        <w:t> </w:t>
      </w:r>
      <w:r w:rsidRPr="00603E9C">
        <w:rPr>
          <w:rFonts w:cs="Arial"/>
          <w:sz w:val="21"/>
          <w:szCs w:val="21"/>
          <w:u w:color="571067"/>
          <w:shd w:val="clear" w:color="auto" w:fill="FFFFFF"/>
        </w:rPr>
        <w:t>how to install and maintain them</w:t>
      </w:r>
      <w:r>
        <w:rPr>
          <w:rFonts w:cs="Arial"/>
          <w:sz w:val="21"/>
          <w:szCs w:val="21"/>
          <w:u w:color="571067"/>
          <w:shd w:val="clear" w:color="auto" w:fill="FFFFFF"/>
        </w:rPr>
        <w:t xml:space="preserve"> from our website:</w:t>
      </w:r>
      <w:r>
        <w:rPr>
          <w:rFonts w:ascii="Arial" w:hAnsi="Arial" w:cs="Arial"/>
          <w:color w:val="333333"/>
          <w:sz w:val="21"/>
          <w:szCs w:val="21"/>
          <w:shd w:val="clear" w:color="auto" w:fill="FFFFFF"/>
        </w:rPr>
        <w:t> </w:t>
      </w:r>
    </w:p>
    <w:p w:rsidR="00603E9C" w:rsidRDefault="00603E9C">
      <w:r w:rsidRPr="00603E9C">
        <w:rPr>
          <w:b/>
        </w:rPr>
        <w:t>Link</w:t>
      </w:r>
      <w:r>
        <w:t xml:space="preserve"> - </w:t>
      </w:r>
      <w:hyperlink r:id="rId127" w:history="1">
        <w:r w:rsidRPr="007E3642">
          <w:rPr>
            <w:rStyle w:val="Hyperlink"/>
          </w:rPr>
          <w:t>http://bit.ly/ZVM8rU</w:t>
        </w:r>
      </w:hyperlink>
      <w:r>
        <w:t xml:space="preserve"> </w:t>
      </w:r>
    </w:p>
    <w:p w:rsidR="00603E9C" w:rsidRPr="00BB2C5C" w:rsidRDefault="00603E9C" w:rsidP="00603E9C">
      <w:pPr>
        <w:rPr>
          <w:color w:val="571067"/>
          <w:u w:val="single" w:color="571067"/>
        </w:rPr>
      </w:pPr>
      <w:r w:rsidRPr="00BB2C5C">
        <w:rPr>
          <w:b/>
        </w:rPr>
        <w:t xml:space="preserve">Image - </w:t>
      </w:r>
      <w:hyperlink r:id="rId128" w:history="1">
        <w:r w:rsidRPr="00BB2C5C">
          <w:rPr>
            <w:rStyle w:val="Hyperlink"/>
          </w:rPr>
          <w:t>R:\TEMPLATE\Critical Control - News Desk\Image</w:t>
        </w:r>
        <w:r>
          <w:rPr>
            <w:rStyle w:val="Hyperlink"/>
          </w:rPr>
          <w:t>s\</w:t>
        </w:r>
        <w:proofErr w:type="spellStart"/>
        <w:r>
          <w:rPr>
            <w:rStyle w:val="Hyperlink"/>
          </w:rPr>
          <w:t>FireKillsIcons</w:t>
        </w:r>
        <w:proofErr w:type="spellEnd"/>
      </w:hyperlink>
    </w:p>
    <w:p w:rsidR="00603E9C" w:rsidRDefault="00603E9C">
      <w:pPr>
        <w:rPr>
          <w:rStyle w:val="Hyperlink"/>
        </w:rPr>
      </w:pPr>
      <w:r>
        <w:rPr>
          <w:noProof/>
          <w:color w:val="571067"/>
          <w:u w:val="single" w:color="571067"/>
          <w:lang w:eastAsia="en-GB"/>
        </w:rPr>
        <w:drawing>
          <wp:inline distT="0" distB="0" distL="0" distR="0">
            <wp:extent cx="1828800" cy="1802130"/>
            <wp:effectExtent l="0" t="0" r="0" b="7620"/>
            <wp:docPr id="707" name="Picture 707" descr="R:\TEMPLATE\CriticalControl_NewsDesk\Images\FireKillsIcons\Fire_Kills_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Control_NewsDesk\Images\FireKillsIcons\Fire_Kills_E_rgb.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828800" cy="1802130"/>
                    </a:xfrm>
                    <a:prstGeom prst="rect">
                      <a:avLst/>
                    </a:prstGeom>
                    <a:noFill/>
                    <a:ln>
                      <a:noFill/>
                    </a:ln>
                  </pic:spPr>
                </pic:pic>
              </a:graphicData>
            </a:graphic>
          </wp:inline>
        </w:drawing>
      </w:r>
      <w:r>
        <w:rPr>
          <w:noProof/>
          <w:color w:val="571067"/>
          <w:u w:val="single" w:color="571067"/>
          <w:lang w:eastAsia="en-GB"/>
        </w:rPr>
        <w:drawing>
          <wp:inline distT="0" distB="0" distL="0" distR="0">
            <wp:extent cx="1296035" cy="1828800"/>
            <wp:effectExtent l="0" t="0" r="0" b="0"/>
            <wp:docPr id="708" name="Picture 708" descr="R:\TEMPLATE\CriticalControl_NewsDesk\Images\FireKillsIcons\Fire_Kills_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Control_NewsDesk\Images\FireKillsIcons\Fire_Kills_D_rgb.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96035" cy="1828800"/>
                    </a:xfrm>
                    <a:prstGeom prst="rect">
                      <a:avLst/>
                    </a:prstGeom>
                    <a:noFill/>
                    <a:ln>
                      <a:noFill/>
                    </a:ln>
                  </pic:spPr>
                </pic:pic>
              </a:graphicData>
            </a:graphic>
          </wp:inline>
        </w:drawing>
      </w:r>
      <w:r>
        <w:rPr>
          <w:noProof/>
          <w:color w:val="571067"/>
          <w:u w:val="single" w:color="571067"/>
          <w:lang w:eastAsia="en-GB"/>
        </w:rPr>
        <w:drawing>
          <wp:inline distT="0" distB="0" distL="0" distR="0">
            <wp:extent cx="1713230" cy="2441575"/>
            <wp:effectExtent l="0" t="0" r="1270" b="0"/>
            <wp:docPr id="709" name="Picture 709" descr="R:\TEMPLATE\CriticalControl_NewsDesk\Images\FireKillsIcons\Fire_Kills_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Control_NewsDesk\Images\FireKillsIcons\Fire_Kills_I_rgb.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713230" cy="2441575"/>
                    </a:xfrm>
                    <a:prstGeom prst="rect">
                      <a:avLst/>
                    </a:prstGeom>
                    <a:noFill/>
                    <a:ln>
                      <a:noFill/>
                    </a:ln>
                  </pic:spPr>
                </pic:pic>
              </a:graphicData>
            </a:graphic>
          </wp:inline>
        </w:drawing>
      </w: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Default="00603E9C">
      <w:pPr>
        <w:rPr>
          <w:rStyle w:val="Hyperlink"/>
        </w:rPr>
      </w:pPr>
    </w:p>
    <w:p w:rsidR="00603E9C" w:rsidRPr="00603E9C" w:rsidRDefault="000F4700" w:rsidP="00603E9C">
      <w:pPr>
        <w:pStyle w:val="ListParagraph"/>
        <w:ind w:left="0"/>
        <w:rPr>
          <w:rStyle w:val="Hyperlink"/>
          <w:color w:val="auto"/>
          <w:u w:val="none"/>
        </w:rPr>
      </w:pPr>
      <w:hyperlink w:anchor="Links" w:history="1">
        <w:r w:rsidR="00603E9C" w:rsidRPr="00BB2C5C">
          <w:rPr>
            <w:rStyle w:val="Hyperlink"/>
          </w:rPr>
          <w:t>Return to top</w:t>
        </w:r>
      </w:hyperlink>
      <w:r w:rsidR="00603E9C">
        <w:rPr>
          <w:rStyle w:val="Hyperlink"/>
        </w:rPr>
        <w:br w:type="page"/>
      </w:r>
    </w:p>
    <w:p w:rsidR="00095E16" w:rsidRPr="00BB2C5C" w:rsidRDefault="0052735A">
      <w:pPr>
        <w:rPr>
          <w:b/>
          <w:u w:val="single"/>
          <w:lang w:eastAsia="en-GB"/>
        </w:rPr>
      </w:pPr>
      <w:bookmarkStart w:id="44" w:name="Snow"/>
      <w:bookmarkEnd w:id="44"/>
      <w:r w:rsidRPr="00BB2C5C">
        <w:rPr>
          <w:b/>
          <w:u w:val="single"/>
          <w:lang w:eastAsia="en-GB"/>
        </w:rPr>
        <w:t xml:space="preserve">Snow and </w:t>
      </w:r>
      <w:r w:rsidR="000E166C" w:rsidRPr="00BB2C5C">
        <w:rPr>
          <w:b/>
          <w:u w:val="single"/>
          <w:lang w:eastAsia="en-GB"/>
        </w:rPr>
        <w:t>i</w:t>
      </w:r>
      <w:r w:rsidRPr="00BB2C5C">
        <w:rPr>
          <w:b/>
          <w:u w:val="single"/>
          <w:lang w:eastAsia="en-GB"/>
        </w:rPr>
        <w:t>ce</w:t>
      </w:r>
      <w:r w:rsidR="000E166C" w:rsidRPr="00BB2C5C">
        <w:rPr>
          <w:b/>
          <w:u w:val="single"/>
          <w:lang w:eastAsia="en-GB"/>
        </w:rPr>
        <w:t xml:space="preserve"> in Cornwall</w:t>
      </w:r>
    </w:p>
    <w:p w:rsidR="0052735A" w:rsidRPr="00BB2C5C" w:rsidRDefault="009D70BD">
      <w:pPr>
        <w:rPr>
          <w:lang w:eastAsia="en-GB"/>
        </w:rPr>
      </w:pPr>
      <w:r w:rsidRPr="00BB2C5C">
        <w:rPr>
          <w:lang w:eastAsia="en-GB"/>
        </w:rPr>
        <w:t xml:space="preserve">Snow and severe cold weather can cause disruption and can also affect more vulnerable people. </w:t>
      </w:r>
    </w:p>
    <w:p w:rsidR="009D70BD" w:rsidRPr="00BB2C5C" w:rsidRDefault="009D70BD" w:rsidP="009D70BD">
      <w:pPr>
        <w:rPr>
          <w:b/>
          <w:lang w:eastAsia="en-GB"/>
        </w:rPr>
      </w:pPr>
      <w:r w:rsidRPr="00BB2C5C">
        <w:rPr>
          <w:b/>
          <w:lang w:eastAsia="en-GB"/>
        </w:rPr>
        <w:t>Practical steps</w:t>
      </w:r>
    </w:p>
    <w:p w:rsidR="009D70BD" w:rsidRPr="00BB2C5C" w:rsidRDefault="009D70BD" w:rsidP="009D70BD">
      <w:pPr>
        <w:pStyle w:val="ListParagraph"/>
        <w:numPr>
          <w:ilvl w:val="0"/>
          <w:numId w:val="19"/>
        </w:numPr>
        <w:rPr>
          <w:lang w:eastAsia="en-GB"/>
        </w:rPr>
      </w:pPr>
      <w:r w:rsidRPr="00BB2C5C">
        <w:rPr>
          <w:lang w:eastAsia="en-GB"/>
        </w:rPr>
        <w:t xml:space="preserve">To prevent freezing of internal pipes it is recommended that you turn off your water supply to prevent pipes from bursting. Locate the stop-cock inside your </w:t>
      </w:r>
      <w:proofErr w:type="gramStart"/>
      <w:r w:rsidRPr="00BB2C5C">
        <w:rPr>
          <w:lang w:eastAsia="en-GB"/>
        </w:rPr>
        <w:t>home,</w:t>
      </w:r>
      <w:proofErr w:type="gramEnd"/>
      <w:r w:rsidRPr="00BB2C5C">
        <w:rPr>
          <w:lang w:eastAsia="en-GB"/>
        </w:rPr>
        <w:t xml:space="preserve"> this is usually under the kitchen sink. Also, know the location of the stop-cock outside of your home, if you cannot find it, contact South West Water.</w:t>
      </w:r>
    </w:p>
    <w:p w:rsidR="009D70BD" w:rsidRPr="00BB2C5C" w:rsidRDefault="009D70BD" w:rsidP="009D70BD">
      <w:pPr>
        <w:pStyle w:val="ListParagraph"/>
        <w:numPr>
          <w:ilvl w:val="0"/>
          <w:numId w:val="19"/>
        </w:numPr>
        <w:rPr>
          <w:lang w:eastAsia="en-GB"/>
        </w:rPr>
      </w:pPr>
      <w:r w:rsidRPr="00BB2C5C">
        <w:rPr>
          <w:lang w:eastAsia="en-GB"/>
        </w:rPr>
        <w:t>Keep torches (and any batteries) to hand in case lighting fails or you need to switch off power.</w:t>
      </w:r>
    </w:p>
    <w:p w:rsidR="009D70BD" w:rsidRPr="00BB2C5C" w:rsidRDefault="009D70BD" w:rsidP="009D70BD">
      <w:pPr>
        <w:pStyle w:val="ListParagraph"/>
        <w:numPr>
          <w:ilvl w:val="0"/>
          <w:numId w:val="19"/>
        </w:numPr>
        <w:rPr>
          <w:lang w:eastAsia="en-GB"/>
        </w:rPr>
      </w:pPr>
      <w:r w:rsidRPr="00BB2C5C">
        <w:rPr>
          <w:lang w:eastAsia="en-GB"/>
        </w:rPr>
        <w:t>Keep important emergency numbers near your home - a 24-hour plumber, an emergency salvage and clean-up company, usually listed under 'Carpet and Upholstery Cleaners' in directories.</w:t>
      </w:r>
    </w:p>
    <w:p w:rsidR="009D70BD" w:rsidRPr="00BB2C5C" w:rsidRDefault="009D70BD" w:rsidP="009D70BD">
      <w:pPr>
        <w:pStyle w:val="ListParagraph"/>
        <w:numPr>
          <w:ilvl w:val="0"/>
          <w:numId w:val="19"/>
        </w:numPr>
        <w:rPr>
          <w:lang w:eastAsia="en-GB"/>
        </w:rPr>
      </w:pPr>
      <w:r w:rsidRPr="00BB2C5C">
        <w:rPr>
          <w:lang w:eastAsia="en-GB"/>
        </w:rPr>
        <w:t>Check your buildings and contents insurance details. Most will be pleased for you to arrange damage limitation with plumbers and cleaners yourself. Note any emergency contact telephone numbers.</w:t>
      </w:r>
    </w:p>
    <w:p w:rsidR="009D70BD" w:rsidRPr="00BB2C5C" w:rsidRDefault="009D70BD" w:rsidP="009D70BD">
      <w:pPr>
        <w:pStyle w:val="ListParagraph"/>
        <w:numPr>
          <w:ilvl w:val="0"/>
          <w:numId w:val="19"/>
        </w:numPr>
        <w:rPr>
          <w:lang w:eastAsia="en-GB"/>
        </w:rPr>
      </w:pPr>
      <w:r w:rsidRPr="00BB2C5C">
        <w:rPr>
          <w:lang w:eastAsia="en-GB"/>
        </w:rPr>
        <w:t>If your house has any exposed pipes, lag them with thick material, old blankets etc. If lofts are very cold, leave trap doors open.</w:t>
      </w:r>
    </w:p>
    <w:p w:rsidR="009D70BD" w:rsidRPr="00BB2C5C" w:rsidRDefault="009D70BD" w:rsidP="009D70BD">
      <w:pPr>
        <w:pStyle w:val="ListParagraph"/>
        <w:numPr>
          <w:ilvl w:val="0"/>
          <w:numId w:val="19"/>
        </w:numPr>
        <w:rPr>
          <w:lang w:eastAsia="en-GB"/>
        </w:rPr>
      </w:pPr>
      <w:r w:rsidRPr="00BB2C5C">
        <w:rPr>
          <w:lang w:eastAsia="en-GB"/>
        </w:rPr>
        <w:t>If you are away from your house overnight or for any long period, leave the heating system on a low setting to prevent pipes freezing. If practical, switch off water and drain pipes.</w:t>
      </w:r>
    </w:p>
    <w:p w:rsidR="009D70BD" w:rsidRPr="00BB2C5C" w:rsidRDefault="009D70BD" w:rsidP="009D70BD">
      <w:pPr>
        <w:pStyle w:val="ListParagraph"/>
        <w:numPr>
          <w:ilvl w:val="0"/>
          <w:numId w:val="19"/>
        </w:numPr>
        <w:rPr>
          <w:lang w:eastAsia="en-GB"/>
        </w:rPr>
      </w:pPr>
      <w:r w:rsidRPr="00BB2C5C">
        <w:rPr>
          <w:lang w:eastAsia="en-GB"/>
        </w:rPr>
        <w:t>Ensure everyone living in your home knows where the water stop cock and electricity mains switch, are located.</w:t>
      </w:r>
    </w:p>
    <w:p w:rsidR="009D70BD" w:rsidRPr="00BB2C5C" w:rsidRDefault="009D70BD" w:rsidP="009D70BD">
      <w:pPr>
        <w:pStyle w:val="ListParagraph"/>
        <w:numPr>
          <w:ilvl w:val="0"/>
          <w:numId w:val="19"/>
        </w:numPr>
        <w:rPr>
          <w:lang w:eastAsia="en-GB"/>
        </w:rPr>
      </w:pPr>
      <w:r w:rsidRPr="00BB2C5C">
        <w:rPr>
          <w:lang w:eastAsia="en-GB"/>
        </w:rPr>
        <w:t xml:space="preserve">If you have a battery </w:t>
      </w:r>
      <w:proofErr w:type="gramStart"/>
      <w:r w:rsidRPr="00BB2C5C">
        <w:rPr>
          <w:lang w:eastAsia="en-GB"/>
        </w:rPr>
        <w:t>radio check</w:t>
      </w:r>
      <w:proofErr w:type="gramEnd"/>
      <w:r w:rsidRPr="00BB2C5C">
        <w:rPr>
          <w:lang w:eastAsia="en-GB"/>
        </w:rPr>
        <w:t xml:space="preserve"> it and ensure you have spare batteries.</w:t>
      </w:r>
    </w:p>
    <w:p w:rsidR="009D70BD" w:rsidRPr="00BB2C5C" w:rsidRDefault="009D70BD" w:rsidP="009D70BD">
      <w:pPr>
        <w:pStyle w:val="ListParagraph"/>
        <w:numPr>
          <w:ilvl w:val="0"/>
          <w:numId w:val="19"/>
        </w:numPr>
        <w:rPr>
          <w:lang w:eastAsia="en-GB"/>
        </w:rPr>
      </w:pPr>
      <w:r w:rsidRPr="00BB2C5C">
        <w:rPr>
          <w:lang w:eastAsia="en-GB"/>
        </w:rPr>
        <w:t xml:space="preserve">If you use candles, electric blankets, or an open fire, </w:t>
      </w:r>
      <w:proofErr w:type="gramStart"/>
      <w:r w:rsidRPr="00BB2C5C">
        <w:rPr>
          <w:lang w:eastAsia="en-GB"/>
        </w:rPr>
        <w:t>be</w:t>
      </w:r>
      <w:proofErr w:type="gramEnd"/>
      <w:r w:rsidRPr="00BB2C5C">
        <w:rPr>
          <w:lang w:eastAsia="en-GB"/>
        </w:rPr>
        <w:t xml:space="preserve"> aware of the hazards and view safety information to prevent a fire in your home during the winter.</w:t>
      </w:r>
    </w:p>
    <w:p w:rsidR="005D6065" w:rsidRPr="00BB2C5C" w:rsidRDefault="0052735A">
      <w:pPr>
        <w:rPr>
          <w:lang w:eastAsia="en-GB"/>
        </w:rPr>
      </w:pPr>
      <w:r w:rsidRPr="00117BDA">
        <w:rPr>
          <w:b/>
          <w:lang w:eastAsia="en-GB"/>
        </w:rPr>
        <w:t xml:space="preserve">Link </w:t>
      </w:r>
      <w:r w:rsidRPr="00BB2C5C">
        <w:rPr>
          <w:lang w:eastAsia="en-GB"/>
        </w:rPr>
        <w:t xml:space="preserve">- </w:t>
      </w:r>
      <w:hyperlink r:id="rId132" w:history="1">
        <w:r w:rsidRPr="00BB2C5C">
          <w:rPr>
            <w:rStyle w:val="Hyperlink"/>
            <w:lang w:eastAsia="en-GB"/>
          </w:rPr>
          <w:t>http://bit.ly/2jteMjY</w:t>
        </w:r>
      </w:hyperlink>
      <w:r w:rsidRPr="00BB2C5C">
        <w:rPr>
          <w:lang w:eastAsia="en-GB"/>
        </w:rPr>
        <w:t xml:space="preserve"> </w:t>
      </w:r>
    </w:p>
    <w:p w:rsidR="00361440" w:rsidRPr="00BB2C5C" w:rsidRDefault="00361440">
      <w:pPr>
        <w:rPr>
          <w:lang w:eastAsia="en-GB"/>
        </w:rPr>
      </w:pPr>
    </w:p>
    <w:p w:rsidR="00361440" w:rsidRPr="00BB2C5C" w:rsidRDefault="00361440">
      <w:pPr>
        <w:rPr>
          <w:lang w:eastAsia="en-GB"/>
        </w:rPr>
      </w:pPr>
    </w:p>
    <w:p w:rsidR="00361440" w:rsidRPr="00BB2C5C" w:rsidRDefault="00361440">
      <w:pPr>
        <w:rPr>
          <w:lang w:eastAsia="en-GB"/>
        </w:rPr>
      </w:pPr>
    </w:p>
    <w:p w:rsidR="00361440" w:rsidRPr="00BB2C5C" w:rsidRDefault="00361440">
      <w:pPr>
        <w:rPr>
          <w:lang w:eastAsia="en-GB"/>
        </w:rPr>
      </w:pPr>
    </w:p>
    <w:p w:rsidR="00361440" w:rsidRPr="00BB2C5C" w:rsidRDefault="00361440">
      <w:pPr>
        <w:rPr>
          <w:lang w:eastAsia="en-GB"/>
        </w:rPr>
      </w:pPr>
    </w:p>
    <w:p w:rsidR="00361440" w:rsidRPr="00BB2C5C" w:rsidRDefault="00361440">
      <w:pPr>
        <w:rPr>
          <w:lang w:eastAsia="en-GB"/>
        </w:rPr>
      </w:pPr>
    </w:p>
    <w:p w:rsidR="00361440" w:rsidRPr="00BB2C5C" w:rsidRDefault="00361440">
      <w:pPr>
        <w:rPr>
          <w:lang w:eastAsia="en-GB"/>
        </w:rPr>
      </w:pPr>
    </w:p>
    <w:p w:rsidR="00361440" w:rsidRPr="00BB2C5C" w:rsidRDefault="000F4700" w:rsidP="00361440">
      <w:pPr>
        <w:pStyle w:val="ListParagraph"/>
        <w:ind w:left="0"/>
      </w:pPr>
      <w:hyperlink w:anchor="Links" w:history="1">
        <w:r w:rsidR="00361440" w:rsidRPr="00BB2C5C">
          <w:rPr>
            <w:rStyle w:val="Hyperlink"/>
          </w:rPr>
          <w:t>Return to top</w:t>
        </w:r>
      </w:hyperlink>
    </w:p>
    <w:p w:rsidR="00375CA7" w:rsidRDefault="00375CA7">
      <w:pPr>
        <w:rPr>
          <w:b/>
          <w:u w:val="single"/>
          <w:lang w:eastAsia="en-GB"/>
        </w:rPr>
      </w:pPr>
      <w:bookmarkStart w:id="45" w:name="Thatch"/>
      <w:bookmarkEnd w:id="45"/>
      <w:r>
        <w:rPr>
          <w:b/>
          <w:u w:val="single"/>
          <w:lang w:eastAsia="en-GB"/>
        </w:rPr>
        <w:t>Thatch cottages</w:t>
      </w:r>
    </w:p>
    <w:p w:rsidR="00375CA7" w:rsidRDefault="00375CA7">
      <w:pPr>
        <w:rPr>
          <w:lang w:eastAsia="en-GB"/>
        </w:rPr>
      </w:pPr>
      <w:r w:rsidRPr="00375CA7">
        <w:rPr>
          <w:lang w:eastAsia="en-GB"/>
        </w:rPr>
        <w:t>When a fire takes hold of a thatched property the damage is devastating. Chimneys can be a main cause of fire in thatched properties so ensuring your chimney is swept and kept in good working order is essential.</w:t>
      </w:r>
    </w:p>
    <w:p w:rsidR="00375CA7" w:rsidRDefault="00375CA7">
      <w:pPr>
        <w:rPr>
          <w:lang w:eastAsia="en-GB"/>
        </w:rPr>
      </w:pPr>
      <w:r w:rsidRPr="00375CA7">
        <w:rPr>
          <w:lang w:eastAsia="en-GB"/>
        </w:rPr>
        <w:t>Follow our advice to keep your property as safe as possible. Remember if you have a fire, get out, stay out and call 999.</w:t>
      </w:r>
    </w:p>
    <w:p w:rsidR="00375CA7" w:rsidRDefault="00375CA7">
      <w:pPr>
        <w:rPr>
          <w:lang w:eastAsia="en-GB"/>
        </w:rPr>
      </w:pPr>
      <w:r w:rsidRPr="00375CA7">
        <w:rPr>
          <w:b/>
          <w:lang w:eastAsia="en-GB"/>
        </w:rPr>
        <w:t xml:space="preserve">Link - </w:t>
      </w:r>
      <w:hyperlink r:id="rId133" w:history="1">
        <w:r w:rsidRPr="00D6480F">
          <w:rPr>
            <w:rStyle w:val="Hyperlink"/>
            <w:lang w:eastAsia="en-GB"/>
          </w:rPr>
          <w:t>http://bit.ly/1axuDCS</w:t>
        </w:r>
      </w:hyperlink>
      <w:r>
        <w:rPr>
          <w:lang w:eastAsia="en-GB"/>
        </w:rPr>
        <w:t xml:space="preserve"> </w:t>
      </w:r>
    </w:p>
    <w:p w:rsidR="00375CA7" w:rsidRPr="00BB2C5C" w:rsidRDefault="00375CA7" w:rsidP="00375CA7">
      <w:pPr>
        <w:rPr>
          <w:color w:val="571067"/>
          <w:u w:val="single" w:color="571067"/>
        </w:rPr>
      </w:pPr>
      <w:r w:rsidRPr="00BB2C5C">
        <w:rPr>
          <w:b/>
        </w:rPr>
        <w:t xml:space="preserve">Image - </w:t>
      </w:r>
      <w:hyperlink r:id="rId134" w:history="1">
        <w:r w:rsidRPr="00BB2C5C">
          <w:rPr>
            <w:rStyle w:val="Hyperlink"/>
          </w:rPr>
          <w:t>R:\TEMPLATE\Critical Control - News Desk\Image</w:t>
        </w:r>
        <w:r>
          <w:rPr>
            <w:rStyle w:val="Hyperlink"/>
          </w:rPr>
          <w:t>s\Incidents</w:t>
        </w:r>
      </w:hyperlink>
    </w:p>
    <w:p w:rsidR="00603E9C" w:rsidRDefault="00375CA7">
      <w:pPr>
        <w:rPr>
          <w:lang w:eastAsia="en-GB"/>
        </w:rPr>
      </w:pPr>
      <w:r>
        <w:rPr>
          <w:noProof/>
          <w:lang w:eastAsia="en-GB"/>
        </w:rPr>
        <w:drawing>
          <wp:inline distT="0" distB="0" distL="0" distR="0" wp14:anchorId="0859A6D1" wp14:editId="726164EF">
            <wp:extent cx="3213717" cy="2959599"/>
            <wp:effectExtent l="0" t="0" r="6350" b="0"/>
            <wp:docPr id="706" name="Picture 706" descr="R:\TEMPLATE\CriticalControl_NewsDesk\Images\Incidents\Thatch fire - Pandora I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Control_NewsDesk\Images\Incidents\Thatch fire - Pandora Inn.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13548" cy="2959443"/>
                    </a:xfrm>
                    <a:prstGeom prst="rect">
                      <a:avLst/>
                    </a:prstGeom>
                    <a:noFill/>
                    <a:ln>
                      <a:noFill/>
                    </a:ln>
                  </pic:spPr>
                </pic:pic>
              </a:graphicData>
            </a:graphic>
          </wp:inline>
        </w:drawing>
      </w: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603E9C" w:rsidRDefault="00603E9C">
      <w:pPr>
        <w:rPr>
          <w:lang w:eastAsia="en-GB"/>
        </w:rPr>
      </w:pPr>
    </w:p>
    <w:p w:rsidR="00375CA7" w:rsidRPr="00603E9C" w:rsidRDefault="000F4700">
      <w:pPr>
        <w:rPr>
          <w:color w:val="571067"/>
          <w:u w:val="single" w:color="571067"/>
        </w:rPr>
      </w:pPr>
      <w:hyperlink w:anchor="Links" w:history="1">
        <w:r w:rsidR="00603E9C" w:rsidRPr="00BB2C5C">
          <w:rPr>
            <w:rStyle w:val="Hyperlink"/>
          </w:rPr>
          <w:t>Return to top</w:t>
        </w:r>
      </w:hyperlink>
      <w:r w:rsidR="00375CA7" w:rsidRPr="00375CA7">
        <w:rPr>
          <w:lang w:eastAsia="en-GB"/>
        </w:rPr>
        <w:br w:type="page"/>
      </w:r>
    </w:p>
    <w:p w:rsidR="005D6065" w:rsidRPr="00BB2C5C" w:rsidRDefault="005D6065" w:rsidP="005D6065">
      <w:pPr>
        <w:rPr>
          <w:b/>
          <w:u w:val="single"/>
          <w:lang w:eastAsia="en-GB"/>
        </w:rPr>
      </w:pPr>
      <w:bookmarkStart w:id="46" w:name="Tumble"/>
      <w:bookmarkEnd w:id="46"/>
      <w:r w:rsidRPr="00BB2C5C">
        <w:rPr>
          <w:b/>
          <w:u w:val="single"/>
          <w:lang w:eastAsia="en-GB"/>
        </w:rPr>
        <w:t>Tumble Dryers – also within ‘Washing machines’</w:t>
      </w:r>
    </w:p>
    <w:p w:rsidR="005D6065" w:rsidRPr="00BB2C5C" w:rsidRDefault="005D6065" w:rsidP="005D6065">
      <w:pPr>
        <w:rPr>
          <w:lang w:eastAsia="en-GB"/>
        </w:rPr>
      </w:pPr>
      <w:r w:rsidRPr="00BB2C5C">
        <w:rPr>
          <w:lang w:eastAsia="en-GB"/>
        </w:rPr>
        <w:t>Tumble dryers and washing machines contain powerful motors with fast moving parts that get very hot. If you do not clean and maintain your machine, excess fluff or lint can build up over time and catch fire.</w:t>
      </w:r>
    </w:p>
    <w:p w:rsidR="005D6065" w:rsidRPr="00BB2C5C" w:rsidRDefault="005D6065" w:rsidP="005D6065">
      <w:pPr>
        <w:rPr>
          <w:b/>
          <w:lang w:eastAsia="en-GB"/>
        </w:rPr>
      </w:pPr>
      <w:r w:rsidRPr="00BB2C5C">
        <w:rPr>
          <w:b/>
          <w:lang w:eastAsia="en-GB"/>
        </w:rPr>
        <w:t>Remember to:</w:t>
      </w:r>
    </w:p>
    <w:p w:rsidR="005D6065" w:rsidRPr="00BB2C5C" w:rsidRDefault="005D6065" w:rsidP="005D6065">
      <w:pPr>
        <w:pStyle w:val="ListParagraph"/>
        <w:numPr>
          <w:ilvl w:val="0"/>
          <w:numId w:val="18"/>
        </w:numPr>
        <w:rPr>
          <w:lang w:eastAsia="en-GB"/>
        </w:rPr>
      </w:pPr>
      <w:r w:rsidRPr="00BB2C5C">
        <w:rPr>
          <w:lang w:eastAsia="en-GB"/>
        </w:rPr>
        <w:t>Always read and follow the manufacturer’s instructions before using your dryer</w:t>
      </w:r>
    </w:p>
    <w:p w:rsidR="005D6065" w:rsidRPr="00BB2C5C" w:rsidRDefault="005D6065" w:rsidP="005D6065">
      <w:pPr>
        <w:pStyle w:val="ListParagraph"/>
        <w:numPr>
          <w:ilvl w:val="0"/>
          <w:numId w:val="18"/>
        </w:numPr>
        <w:rPr>
          <w:lang w:eastAsia="en-GB"/>
        </w:rPr>
      </w:pPr>
      <w:r w:rsidRPr="00BB2C5C">
        <w:rPr>
          <w:lang w:eastAsia="en-GB"/>
        </w:rPr>
        <w:t>Never leave your appliance unattended or running overnight</w:t>
      </w:r>
    </w:p>
    <w:p w:rsidR="005D6065" w:rsidRPr="00BB2C5C" w:rsidRDefault="005D6065" w:rsidP="005D6065">
      <w:pPr>
        <w:pStyle w:val="ListParagraph"/>
        <w:numPr>
          <w:ilvl w:val="0"/>
          <w:numId w:val="18"/>
        </w:numPr>
        <w:rPr>
          <w:lang w:eastAsia="en-GB"/>
        </w:rPr>
      </w:pPr>
      <w:r w:rsidRPr="00BB2C5C">
        <w:rPr>
          <w:lang w:eastAsia="en-GB"/>
        </w:rPr>
        <w:t>Never overload your washing machine or dryer or put items in that have been used to soak up flammable liquids</w:t>
      </w:r>
    </w:p>
    <w:p w:rsidR="005D6065" w:rsidRPr="00BB2C5C" w:rsidRDefault="005D6065" w:rsidP="005D6065">
      <w:pPr>
        <w:pStyle w:val="ListParagraph"/>
        <w:numPr>
          <w:ilvl w:val="0"/>
          <w:numId w:val="18"/>
        </w:numPr>
        <w:rPr>
          <w:lang w:eastAsia="en-GB"/>
        </w:rPr>
      </w:pPr>
      <w:r w:rsidRPr="00BB2C5C">
        <w:rPr>
          <w:lang w:eastAsia="en-GB"/>
        </w:rPr>
        <w:t>Keep your dryer well ventilated ensuring the vent pipe is kink free, not blocked or crushed in any way</w:t>
      </w:r>
    </w:p>
    <w:p w:rsidR="005D6065" w:rsidRPr="00BB2C5C" w:rsidRDefault="005D6065" w:rsidP="005D6065">
      <w:pPr>
        <w:pStyle w:val="ListParagraph"/>
        <w:numPr>
          <w:ilvl w:val="0"/>
          <w:numId w:val="18"/>
        </w:numPr>
        <w:rPr>
          <w:lang w:eastAsia="en-GB"/>
        </w:rPr>
      </w:pPr>
      <w:r w:rsidRPr="00BB2C5C">
        <w:rPr>
          <w:lang w:eastAsia="en-GB"/>
        </w:rPr>
        <w:t>Clean the filter in your dryer after every use</w:t>
      </w:r>
    </w:p>
    <w:p w:rsidR="005D6065" w:rsidRPr="00BB2C5C" w:rsidRDefault="005D6065" w:rsidP="005D6065">
      <w:pPr>
        <w:pStyle w:val="ListParagraph"/>
        <w:numPr>
          <w:ilvl w:val="0"/>
          <w:numId w:val="18"/>
        </w:numPr>
        <w:rPr>
          <w:lang w:eastAsia="en-GB"/>
        </w:rPr>
      </w:pPr>
      <w:r w:rsidRPr="00BB2C5C">
        <w:rPr>
          <w:lang w:eastAsia="en-GB"/>
        </w:rPr>
        <w:t>Have your dryer serviced regularly by a qualified engineer</w:t>
      </w:r>
    </w:p>
    <w:p w:rsidR="005D6065" w:rsidRPr="00BB2C5C" w:rsidRDefault="005D6065" w:rsidP="005D6065">
      <w:pPr>
        <w:pStyle w:val="ListParagraph"/>
        <w:numPr>
          <w:ilvl w:val="0"/>
          <w:numId w:val="18"/>
        </w:numPr>
        <w:rPr>
          <w:lang w:eastAsia="en-GB"/>
        </w:rPr>
      </w:pPr>
      <w:r w:rsidRPr="00BB2C5C">
        <w:rPr>
          <w:lang w:eastAsia="en-GB"/>
        </w:rPr>
        <w:t>Don't ignore the warning signs</w:t>
      </w:r>
    </w:p>
    <w:p w:rsidR="005D6065" w:rsidRPr="00BB2C5C" w:rsidRDefault="005D6065" w:rsidP="005D6065">
      <w:pPr>
        <w:pStyle w:val="ListParagraph"/>
        <w:numPr>
          <w:ilvl w:val="0"/>
          <w:numId w:val="18"/>
        </w:numPr>
        <w:rPr>
          <w:lang w:eastAsia="en-GB"/>
        </w:rPr>
      </w:pPr>
      <w:r w:rsidRPr="00BB2C5C">
        <w:rPr>
          <w:lang w:eastAsia="en-GB"/>
        </w:rPr>
        <w:t>Does your tumble dryer smell of burning?</w:t>
      </w:r>
    </w:p>
    <w:p w:rsidR="005D6065" w:rsidRPr="00BB2C5C" w:rsidRDefault="005D6065" w:rsidP="005D6065">
      <w:pPr>
        <w:pStyle w:val="ListParagraph"/>
        <w:numPr>
          <w:ilvl w:val="0"/>
          <w:numId w:val="18"/>
        </w:numPr>
        <w:rPr>
          <w:lang w:eastAsia="en-GB"/>
        </w:rPr>
      </w:pPr>
      <w:r w:rsidRPr="00BB2C5C">
        <w:rPr>
          <w:lang w:eastAsia="en-GB"/>
        </w:rPr>
        <w:t>Are your clothes taking longer to dry?</w:t>
      </w:r>
    </w:p>
    <w:p w:rsidR="005D6065" w:rsidRPr="00BB2C5C" w:rsidRDefault="005D6065" w:rsidP="005D6065">
      <w:pPr>
        <w:pStyle w:val="ListParagraph"/>
        <w:numPr>
          <w:ilvl w:val="0"/>
          <w:numId w:val="18"/>
        </w:numPr>
        <w:rPr>
          <w:lang w:eastAsia="en-GB"/>
        </w:rPr>
      </w:pPr>
      <w:r w:rsidRPr="00BB2C5C">
        <w:rPr>
          <w:lang w:eastAsia="en-GB"/>
        </w:rPr>
        <w:t>Do the clothes feel hotter at the end of the cycle?</w:t>
      </w:r>
    </w:p>
    <w:p w:rsidR="005D6065" w:rsidRPr="00BB2C5C" w:rsidRDefault="005D6065" w:rsidP="005D6065">
      <w:pPr>
        <w:pStyle w:val="ListParagraph"/>
        <w:numPr>
          <w:ilvl w:val="0"/>
          <w:numId w:val="18"/>
        </w:numPr>
        <w:rPr>
          <w:lang w:eastAsia="en-GB"/>
        </w:rPr>
      </w:pPr>
      <w:r w:rsidRPr="00BB2C5C">
        <w:rPr>
          <w:lang w:eastAsia="en-GB"/>
        </w:rPr>
        <w:t>Does the external vent flap stay shut when the dryer is on?</w:t>
      </w:r>
    </w:p>
    <w:p w:rsidR="005D6065" w:rsidRPr="00BB2C5C" w:rsidRDefault="005D6065" w:rsidP="005D6065">
      <w:pPr>
        <w:pStyle w:val="ListParagraph"/>
        <w:numPr>
          <w:ilvl w:val="0"/>
          <w:numId w:val="18"/>
        </w:numPr>
        <w:rPr>
          <w:lang w:eastAsia="en-GB"/>
        </w:rPr>
      </w:pPr>
      <w:r w:rsidRPr="00BB2C5C">
        <w:rPr>
          <w:lang w:eastAsia="en-GB"/>
        </w:rPr>
        <w:t>If you notice any of the above, clean the filter and check the vent pipe immediately.</w:t>
      </w:r>
    </w:p>
    <w:p w:rsidR="005D6065" w:rsidRPr="00BB2C5C" w:rsidRDefault="005D6065" w:rsidP="005D6065">
      <w:pPr>
        <w:rPr>
          <w:lang w:eastAsia="en-GB"/>
        </w:rPr>
      </w:pPr>
      <w:r w:rsidRPr="00BB2C5C">
        <w:rPr>
          <w:lang w:eastAsia="en-GB"/>
        </w:rPr>
        <w:t>For more information visit</w:t>
      </w:r>
      <w:r w:rsidR="000D1963">
        <w:rPr>
          <w:lang w:eastAsia="en-GB"/>
        </w:rPr>
        <w:t xml:space="preserve"> our website which also has information on product recalls</w:t>
      </w:r>
      <w:r w:rsidRPr="00BB2C5C">
        <w:rPr>
          <w:lang w:eastAsia="en-GB"/>
        </w:rPr>
        <w:t>:</w:t>
      </w:r>
    </w:p>
    <w:p w:rsidR="005D6065" w:rsidRPr="00BB2C5C" w:rsidRDefault="005D6065" w:rsidP="005D6065">
      <w:pPr>
        <w:rPr>
          <w:lang w:eastAsia="en-GB"/>
        </w:rPr>
      </w:pPr>
      <w:r w:rsidRPr="00BB2C5C">
        <w:rPr>
          <w:b/>
          <w:lang w:eastAsia="en-GB"/>
        </w:rPr>
        <w:t>Link -</w:t>
      </w:r>
      <w:r w:rsidRPr="00BB2C5C">
        <w:rPr>
          <w:lang w:eastAsia="en-GB"/>
        </w:rPr>
        <w:t xml:space="preserve"> </w:t>
      </w:r>
      <w:hyperlink r:id="rId136" w:history="1">
        <w:r w:rsidRPr="00BB2C5C">
          <w:rPr>
            <w:rStyle w:val="Hyperlink"/>
            <w:lang w:eastAsia="en-GB"/>
          </w:rPr>
          <w:t>http://bit.ly/2460ZNj</w:t>
        </w:r>
      </w:hyperlink>
    </w:p>
    <w:p w:rsidR="0045158E" w:rsidRPr="00BB2C5C" w:rsidRDefault="0045158E" w:rsidP="0045158E">
      <w:pPr>
        <w:rPr>
          <w:color w:val="571067"/>
          <w:u w:val="single" w:color="571067"/>
        </w:rPr>
      </w:pPr>
      <w:r w:rsidRPr="00BB2C5C">
        <w:rPr>
          <w:b/>
        </w:rPr>
        <w:t xml:space="preserve">Image - </w:t>
      </w:r>
      <w:hyperlink r:id="rId137" w:history="1">
        <w:r w:rsidRPr="00BB2C5C">
          <w:rPr>
            <w:rStyle w:val="Hyperlink"/>
          </w:rPr>
          <w:t>R:\TEMPLATE\Critical Control - News Desk\Image</w:t>
        </w:r>
        <w:r>
          <w:rPr>
            <w:rStyle w:val="Hyperlink"/>
          </w:rPr>
          <w:t>s\Incidents</w:t>
        </w:r>
      </w:hyperlink>
    </w:p>
    <w:p w:rsidR="00361440" w:rsidRPr="00BB2C5C" w:rsidRDefault="005D6065" w:rsidP="006F61E2">
      <w:r w:rsidRPr="00BB2C5C">
        <w:rPr>
          <w:noProof/>
          <w:color w:val="571067"/>
          <w:u w:val="single" w:color="571067"/>
          <w:lang w:eastAsia="en-GB"/>
        </w:rPr>
        <w:drawing>
          <wp:inline distT="0" distB="0" distL="0" distR="0" wp14:anchorId="7CBCC359" wp14:editId="709F1F5F">
            <wp:extent cx="5725795" cy="2787015"/>
            <wp:effectExtent l="0" t="0" r="8255" b="0"/>
            <wp:docPr id="21" name="Picture 21" descr="R:\TEMPLATE\Critical Control - News Desk\Images\Incident\falmouth-tumble-dryer-fir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Incident\falmouth-tumble-dryer-fire-201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5795" cy="2787015"/>
                    </a:xfrm>
                    <a:prstGeom prst="rect">
                      <a:avLst/>
                    </a:prstGeom>
                    <a:noFill/>
                    <a:ln>
                      <a:noFill/>
                    </a:ln>
                  </pic:spPr>
                </pic:pic>
              </a:graphicData>
            </a:graphic>
          </wp:inline>
        </w:drawing>
      </w:r>
      <w:hyperlink w:anchor="Links" w:history="1">
        <w:r w:rsidR="00361440" w:rsidRPr="00BB2C5C">
          <w:rPr>
            <w:rStyle w:val="Hyperlink"/>
          </w:rPr>
          <w:t>Return to top</w:t>
        </w:r>
      </w:hyperlink>
    </w:p>
    <w:p w:rsidR="0052735A" w:rsidRPr="00BB2C5C" w:rsidRDefault="00887949">
      <w:pPr>
        <w:rPr>
          <w:b/>
          <w:u w:val="single"/>
          <w:lang w:eastAsia="en-GB"/>
        </w:rPr>
      </w:pPr>
      <w:bookmarkStart w:id="47" w:name="Washing"/>
      <w:bookmarkEnd w:id="47"/>
      <w:r w:rsidRPr="00BB2C5C">
        <w:rPr>
          <w:b/>
          <w:u w:val="single"/>
          <w:lang w:eastAsia="en-GB"/>
        </w:rPr>
        <w:t>Washing machines – also within ‘Tumble Dryers’</w:t>
      </w:r>
    </w:p>
    <w:p w:rsidR="00887949" w:rsidRPr="00BB2C5C" w:rsidRDefault="00887949" w:rsidP="00887949">
      <w:pPr>
        <w:rPr>
          <w:lang w:eastAsia="en-GB"/>
        </w:rPr>
      </w:pPr>
      <w:r w:rsidRPr="00BB2C5C">
        <w:rPr>
          <w:lang w:eastAsia="en-GB"/>
        </w:rPr>
        <w:t>Tumble dryers and washing machines contain powerful motors with fast moving parts that get very hot. If you do not clean and maintain your machine, excess fluff or lint can build up over time and catch fire.</w:t>
      </w:r>
    </w:p>
    <w:p w:rsidR="00887949" w:rsidRPr="00BB2C5C" w:rsidRDefault="00887949" w:rsidP="00887949">
      <w:pPr>
        <w:rPr>
          <w:b/>
          <w:lang w:eastAsia="en-GB"/>
        </w:rPr>
      </w:pPr>
      <w:r w:rsidRPr="00BB2C5C">
        <w:rPr>
          <w:b/>
          <w:lang w:eastAsia="en-GB"/>
        </w:rPr>
        <w:t>Remember to:</w:t>
      </w:r>
    </w:p>
    <w:p w:rsidR="00887949" w:rsidRPr="00BB2C5C" w:rsidRDefault="00887949" w:rsidP="00887949">
      <w:pPr>
        <w:pStyle w:val="ListParagraph"/>
        <w:numPr>
          <w:ilvl w:val="0"/>
          <w:numId w:val="18"/>
        </w:numPr>
        <w:rPr>
          <w:lang w:eastAsia="en-GB"/>
        </w:rPr>
      </w:pPr>
      <w:r w:rsidRPr="00BB2C5C">
        <w:rPr>
          <w:lang w:eastAsia="en-GB"/>
        </w:rPr>
        <w:t>Always read and follow the manufacturer’s instructions before using your dryer</w:t>
      </w:r>
    </w:p>
    <w:p w:rsidR="00887949" w:rsidRPr="00BB2C5C" w:rsidRDefault="00887949" w:rsidP="00887949">
      <w:pPr>
        <w:pStyle w:val="ListParagraph"/>
        <w:numPr>
          <w:ilvl w:val="0"/>
          <w:numId w:val="18"/>
        </w:numPr>
        <w:rPr>
          <w:lang w:eastAsia="en-GB"/>
        </w:rPr>
      </w:pPr>
      <w:r w:rsidRPr="00BB2C5C">
        <w:rPr>
          <w:lang w:eastAsia="en-GB"/>
        </w:rPr>
        <w:t>Never leave your appliance unattended or running overnight</w:t>
      </w:r>
    </w:p>
    <w:p w:rsidR="00887949" w:rsidRPr="00BB2C5C" w:rsidRDefault="00887949" w:rsidP="00887949">
      <w:pPr>
        <w:pStyle w:val="ListParagraph"/>
        <w:numPr>
          <w:ilvl w:val="0"/>
          <w:numId w:val="18"/>
        </w:numPr>
        <w:rPr>
          <w:lang w:eastAsia="en-GB"/>
        </w:rPr>
      </w:pPr>
      <w:r w:rsidRPr="00BB2C5C">
        <w:rPr>
          <w:lang w:eastAsia="en-GB"/>
        </w:rPr>
        <w:t>Never overload your washing machine or dryer or put items in that have been used to soak up flammable liquids</w:t>
      </w:r>
    </w:p>
    <w:p w:rsidR="00887949" w:rsidRPr="00BB2C5C" w:rsidRDefault="00887949" w:rsidP="00887949">
      <w:pPr>
        <w:pStyle w:val="ListParagraph"/>
        <w:numPr>
          <w:ilvl w:val="0"/>
          <w:numId w:val="18"/>
        </w:numPr>
        <w:rPr>
          <w:lang w:eastAsia="en-GB"/>
        </w:rPr>
      </w:pPr>
      <w:r w:rsidRPr="00BB2C5C">
        <w:rPr>
          <w:lang w:eastAsia="en-GB"/>
        </w:rPr>
        <w:t>Keep your dryer well ventilated ensuring the vent pipe is kink free, not blocked or crushed in any way</w:t>
      </w:r>
    </w:p>
    <w:p w:rsidR="00887949" w:rsidRPr="00BB2C5C" w:rsidRDefault="00887949" w:rsidP="00887949">
      <w:pPr>
        <w:pStyle w:val="ListParagraph"/>
        <w:numPr>
          <w:ilvl w:val="0"/>
          <w:numId w:val="18"/>
        </w:numPr>
        <w:rPr>
          <w:lang w:eastAsia="en-GB"/>
        </w:rPr>
      </w:pPr>
      <w:r w:rsidRPr="00BB2C5C">
        <w:rPr>
          <w:lang w:eastAsia="en-GB"/>
        </w:rPr>
        <w:t>Clean the filter in your dryer after every use</w:t>
      </w:r>
    </w:p>
    <w:p w:rsidR="00887949" w:rsidRPr="00BB2C5C" w:rsidRDefault="00887949" w:rsidP="00887949">
      <w:pPr>
        <w:pStyle w:val="ListParagraph"/>
        <w:numPr>
          <w:ilvl w:val="0"/>
          <w:numId w:val="18"/>
        </w:numPr>
        <w:rPr>
          <w:lang w:eastAsia="en-GB"/>
        </w:rPr>
      </w:pPr>
      <w:r w:rsidRPr="00BB2C5C">
        <w:rPr>
          <w:lang w:eastAsia="en-GB"/>
        </w:rPr>
        <w:t>Have your dryer serviced regularly by a qualified engineer</w:t>
      </w:r>
    </w:p>
    <w:p w:rsidR="00887949" w:rsidRPr="00BB2C5C" w:rsidRDefault="00887949" w:rsidP="00887949">
      <w:pPr>
        <w:pStyle w:val="ListParagraph"/>
        <w:numPr>
          <w:ilvl w:val="0"/>
          <w:numId w:val="18"/>
        </w:numPr>
        <w:rPr>
          <w:lang w:eastAsia="en-GB"/>
        </w:rPr>
      </w:pPr>
      <w:r w:rsidRPr="00BB2C5C">
        <w:rPr>
          <w:lang w:eastAsia="en-GB"/>
        </w:rPr>
        <w:t>Don't ignore the warning signs</w:t>
      </w:r>
    </w:p>
    <w:p w:rsidR="00887949" w:rsidRPr="00BB2C5C" w:rsidRDefault="00887949" w:rsidP="00887949">
      <w:pPr>
        <w:pStyle w:val="ListParagraph"/>
        <w:numPr>
          <w:ilvl w:val="0"/>
          <w:numId w:val="18"/>
        </w:numPr>
        <w:rPr>
          <w:lang w:eastAsia="en-GB"/>
        </w:rPr>
      </w:pPr>
      <w:r w:rsidRPr="00BB2C5C">
        <w:rPr>
          <w:lang w:eastAsia="en-GB"/>
        </w:rPr>
        <w:t>Does your tumble dryer smell of burning?</w:t>
      </w:r>
    </w:p>
    <w:p w:rsidR="00887949" w:rsidRPr="00BB2C5C" w:rsidRDefault="00887949" w:rsidP="00887949">
      <w:pPr>
        <w:pStyle w:val="ListParagraph"/>
        <w:numPr>
          <w:ilvl w:val="0"/>
          <w:numId w:val="18"/>
        </w:numPr>
        <w:rPr>
          <w:lang w:eastAsia="en-GB"/>
        </w:rPr>
      </w:pPr>
      <w:r w:rsidRPr="00BB2C5C">
        <w:rPr>
          <w:lang w:eastAsia="en-GB"/>
        </w:rPr>
        <w:t>Are your clothes taking longer to dry?</w:t>
      </w:r>
    </w:p>
    <w:p w:rsidR="00887949" w:rsidRPr="00BB2C5C" w:rsidRDefault="00887949" w:rsidP="00887949">
      <w:pPr>
        <w:pStyle w:val="ListParagraph"/>
        <w:numPr>
          <w:ilvl w:val="0"/>
          <w:numId w:val="18"/>
        </w:numPr>
        <w:rPr>
          <w:lang w:eastAsia="en-GB"/>
        </w:rPr>
      </w:pPr>
      <w:r w:rsidRPr="00BB2C5C">
        <w:rPr>
          <w:lang w:eastAsia="en-GB"/>
        </w:rPr>
        <w:t>Do the clothes feel hotter at the end of the cycle?</w:t>
      </w:r>
    </w:p>
    <w:p w:rsidR="00887949" w:rsidRPr="00BB2C5C" w:rsidRDefault="00887949" w:rsidP="00887949">
      <w:pPr>
        <w:pStyle w:val="ListParagraph"/>
        <w:numPr>
          <w:ilvl w:val="0"/>
          <w:numId w:val="18"/>
        </w:numPr>
        <w:rPr>
          <w:lang w:eastAsia="en-GB"/>
        </w:rPr>
      </w:pPr>
      <w:r w:rsidRPr="00BB2C5C">
        <w:rPr>
          <w:lang w:eastAsia="en-GB"/>
        </w:rPr>
        <w:t>Does the external vent flap stay shut when the dryer is on?</w:t>
      </w:r>
    </w:p>
    <w:p w:rsidR="00887949" w:rsidRPr="00BB2C5C" w:rsidRDefault="00887949" w:rsidP="00887949">
      <w:pPr>
        <w:pStyle w:val="ListParagraph"/>
        <w:numPr>
          <w:ilvl w:val="0"/>
          <w:numId w:val="18"/>
        </w:numPr>
        <w:rPr>
          <w:lang w:eastAsia="en-GB"/>
        </w:rPr>
      </w:pPr>
      <w:r w:rsidRPr="00BB2C5C">
        <w:rPr>
          <w:lang w:eastAsia="en-GB"/>
        </w:rPr>
        <w:t>If you notice any of the above, clean the filter and check the vent pipe immediately.</w:t>
      </w:r>
    </w:p>
    <w:p w:rsidR="00887949" w:rsidRPr="00BB2C5C" w:rsidRDefault="00887949">
      <w:pPr>
        <w:rPr>
          <w:lang w:eastAsia="en-GB"/>
        </w:rPr>
      </w:pPr>
      <w:r w:rsidRPr="00BB2C5C">
        <w:rPr>
          <w:lang w:eastAsia="en-GB"/>
        </w:rPr>
        <w:t>For more information visit:</w:t>
      </w:r>
    </w:p>
    <w:p w:rsidR="00887949" w:rsidRPr="00BB2C5C" w:rsidRDefault="00887949">
      <w:pPr>
        <w:rPr>
          <w:lang w:eastAsia="en-GB"/>
        </w:rPr>
      </w:pPr>
      <w:r w:rsidRPr="00BB2C5C">
        <w:rPr>
          <w:b/>
          <w:lang w:eastAsia="en-GB"/>
        </w:rPr>
        <w:t>Link -</w:t>
      </w:r>
      <w:r w:rsidRPr="00BB2C5C">
        <w:rPr>
          <w:lang w:eastAsia="en-GB"/>
        </w:rPr>
        <w:t xml:space="preserve"> </w:t>
      </w:r>
      <w:hyperlink r:id="rId139" w:history="1">
        <w:r w:rsidRPr="00BB2C5C">
          <w:rPr>
            <w:rStyle w:val="Hyperlink"/>
            <w:lang w:eastAsia="en-GB"/>
          </w:rPr>
          <w:t>http://bit.ly/2460ZNj</w:t>
        </w:r>
      </w:hyperlink>
    </w:p>
    <w:p w:rsidR="005F6D3C" w:rsidRPr="00BB2C5C" w:rsidRDefault="005F6D3C" w:rsidP="005F6D3C">
      <w:pPr>
        <w:rPr>
          <w:color w:val="571067"/>
          <w:u w:val="single" w:color="571067"/>
        </w:rPr>
      </w:pPr>
      <w:r w:rsidRPr="00BB2C5C">
        <w:rPr>
          <w:b/>
        </w:rPr>
        <w:t xml:space="preserve">Image - </w:t>
      </w:r>
      <w:hyperlink r:id="rId140" w:history="1">
        <w:r w:rsidRPr="00BB2C5C">
          <w:rPr>
            <w:rStyle w:val="Hyperlink"/>
          </w:rPr>
          <w:t>R:\TEMPLATE\Critical Control - News Desk\Image</w:t>
        </w:r>
        <w:r>
          <w:rPr>
            <w:rStyle w:val="Hyperlink"/>
          </w:rPr>
          <w:t>s\Incidents</w:t>
        </w:r>
      </w:hyperlink>
    </w:p>
    <w:p w:rsidR="0014193C" w:rsidRPr="00BB2C5C" w:rsidRDefault="00887949">
      <w:pPr>
        <w:rPr>
          <w:color w:val="571067"/>
          <w:u w:val="single" w:color="571067"/>
        </w:rPr>
      </w:pPr>
      <w:r w:rsidRPr="00BB2C5C">
        <w:rPr>
          <w:noProof/>
          <w:color w:val="571067"/>
          <w:u w:val="single" w:color="571067"/>
          <w:lang w:eastAsia="en-GB"/>
        </w:rPr>
        <w:drawing>
          <wp:inline distT="0" distB="0" distL="0" distR="0" wp14:anchorId="23836AE3" wp14:editId="03A8452F">
            <wp:extent cx="5725795" cy="2787015"/>
            <wp:effectExtent l="0" t="0" r="8255" b="0"/>
            <wp:docPr id="20" name="Picture 20" descr="R:\TEMPLATE\Critical Control - News Desk\Images\Incident\falmouth-tumble-dryer-fire-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Incident\falmouth-tumble-dryer-fire-2016.jp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25795" cy="2787015"/>
                    </a:xfrm>
                    <a:prstGeom prst="rect">
                      <a:avLst/>
                    </a:prstGeom>
                    <a:noFill/>
                    <a:ln>
                      <a:noFill/>
                    </a:ln>
                  </pic:spPr>
                </pic:pic>
              </a:graphicData>
            </a:graphic>
          </wp:inline>
        </w:drawing>
      </w:r>
    </w:p>
    <w:p w:rsidR="00361440" w:rsidRPr="00BB2C5C" w:rsidRDefault="000F4700" w:rsidP="00361440">
      <w:pPr>
        <w:pStyle w:val="ListParagraph"/>
        <w:ind w:left="0"/>
      </w:pPr>
      <w:hyperlink w:anchor="Links" w:history="1">
        <w:r w:rsidR="00361440" w:rsidRPr="00BB2C5C">
          <w:rPr>
            <w:rStyle w:val="Hyperlink"/>
          </w:rPr>
          <w:t>Return to top</w:t>
        </w:r>
      </w:hyperlink>
    </w:p>
    <w:p w:rsidR="004E766E" w:rsidRDefault="004E766E">
      <w:pPr>
        <w:rPr>
          <w:rFonts w:eastAsia="Calibri" w:cs="Calibri"/>
          <w:b/>
          <w:u w:val="single"/>
        </w:rPr>
      </w:pPr>
      <w:bookmarkStart w:id="48" w:name="Wildfires"/>
      <w:bookmarkEnd w:id="48"/>
      <w:r>
        <w:rPr>
          <w:rFonts w:eastAsia="Calibri" w:cs="Calibri"/>
          <w:b/>
          <w:u w:val="single"/>
        </w:rPr>
        <w:t>Wildfires</w:t>
      </w:r>
    </w:p>
    <w:p w:rsidR="004E766E" w:rsidRPr="004E766E" w:rsidRDefault="004E766E" w:rsidP="004E766E">
      <w:pPr>
        <w:rPr>
          <w:rFonts w:eastAsia="Calibri" w:cs="Calibri"/>
        </w:rPr>
      </w:pPr>
      <w:r w:rsidRPr="004E766E">
        <w:rPr>
          <w:rFonts w:eastAsia="Calibri" w:cs="Calibri"/>
        </w:rPr>
        <w:t xml:space="preserve">Every year, Cornwall Fire, Rescue and Community Safety (CFRCS) Service attend many gorse/vegetation fires that are also known as wild fires. </w:t>
      </w:r>
      <w:r>
        <w:rPr>
          <w:rFonts w:eastAsia="Calibri" w:cs="Calibri"/>
        </w:rPr>
        <w:t>We</w:t>
      </w:r>
      <w:r w:rsidRPr="004E766E">
        <w:rPr>
          <w:rFonts w:eastAsia="Calibri" w:cs="Calibri"/>
        </w:rPr>
        <w:t xml:space="preserve"> invite responsible parties, who may be considering controlled burning to:</w:t>
      </w:r>
    </w:p>
    <w:p w:rsidR="004E766E" w:rsidRPr="004E766E" w:rsidRDefault="004E766E" w:rsidP="004E766E">
      <w:pPr>
        <w:rPr>
          <w:rFonts w:eastAsia="Calibri" w:cs="Calibri"/>
        </w:rPr>
      </w:pPr>
      <w:r w:rsidRPr="004E766E">
        <w:rPr>
          <w:rFonts w:eastAsia="Calibri" w:cs="Calibri"/>
        </w:rPr>
        <w:t>1.</w:t>
      </w:r>
      <w:r>
        <w:rPr>
          <w:rFonts w:eastAsia="Calibri" w:cs="Calibri"/>
        </w:rPr>
        <w:t xml:space="preserve"> </w:t>
      </w:r>
      <w:r w:rsidRPr="004E766E">
        <w:rPr>
          <w:rFonts w:eastAsia="Calibri" w:cs="Calibri"/>
        </w:rPr>
        <w:t>Put in place an effective burn plan.</w:t>
      </w:r>
    </w:p>
    <w:p w:rsidR="004E766E" w:rsidRPr="004E766E" w:rsidRDefault="004E766E" w:rsidP="004E766E">
      <w:pPr>
        <w:rPr>
          <w:rFonts w:eastAsia="Calibri" w:cs="Calibri"/>
        </w:rPr>
      </w:pPr>
      <w:r w:rsidRPr="004E766E">
        <w:rPr>
          <w:rFonts w:eastAsia="Calibri" w:cs="Calibri"/>
        </w:rPr>
        <w:t>2.</w:t>
      </w:r>
      <w:r>
        <w:rPr>
          <w:rFonts w:eastAsia="Calibri" w:cs="Calibri"/>
        </w:rPr>
        <w:t xml:space="preserve"> </w:t>
      </w:r>
      <w:r w:rsidRPr="004E766E">
        <w:rPr>
          <w:rFonts w:eastAsia="Calibri" w:cs="Calibri"/>
        </w:rPr>
        <w:t>Inform Critical Control Centre of intended burns, by calling 0203 162 2240.</w:t>
      </w:r>
    </w:p>
    <w:p w:rsidR="004E766E" w:rsidRPr="004E766E" w:rsidRDefault="004E766E" w:rsidP="004E766E">
      <w:pPr>
        <w:rPr>
          <w:rFonts w:eastAsia="Calibri" w:cs="Calibri"/>
        </w:rPr>
      </w:pPr>
      <w:r w:rsidRPr="004E766E">
        <w:rPr>
          <w:rFonts w:eastAsia="Calibri" w:cs="Calibri"/>
        </w:rPr>
        <w:t>3.</w:t>
      </w:r>
      <w:r>
        <w:rPr>
          <w:rFonts w:eastAsia="Calibri" w:cs="Calibri"/>
        </w:rPr>
        <w:t xml:space="preserve"> </w:t>
      </w:r>
      <w:r w:rsidRPr="004E766E">
        <w:rPr>
          <w:rFonts w:eastAsia="Calibri" w:cs="Calibri"/>
        </w:rPr>
        <w:t>Draw upon CFRCS Service knowledge.</w:t>
      </w:r>
    </w:p>
    <w:p w:rsidR="004E766E" w:rsidRDefault="004E766E" w:rsidP="004E766E">
      <w:pPr>
        <w:rPr>
          <w:rFonts w:eastAsia="Calibri" w:cs="Calibri"/>
        </w:rPr>
      </w:pPr>
      <w:r w:rsidRPr="004E766E">
        <w:rPr>
          <w:rFonts w:eastAsia="Calibri" w:cs="Calibri"/>
        </w:rPr>
        <w:t>4.</w:t>
      </w:r>
      <w:r>
        <w:rPr>
          <w:rFonts w:eastAsia="Calibri" w:cs="Calibri"/>
        </w:rPr>
        <w:t xml:space="preserve"> </w:t>
      </w:r>
      <w:r w:rsidRPr="004E766E">
        <w:rPr>
          <w:rFonts w:eastAsia="Calibri" w:cs="Calibri"/>
        </w:rPr>
        <w:t xml:space="preserve">Make use of limited fire and rescue service resources i.e. beaters, </w:t>
      </w:r>
      <w:proofErr w:type="spellStart"/>
      <w:r w:rsidRPr="004E766E">
        <w:rPr>
          <w:rFonts w:eastAsia="Calibri" w:cs="Calibri"/>
        </w:rPr>
        <w:t>Landrover</w:t>
      </w:r>
      <w:proofErr w:type="spellEnd"/>
      <w:r w:rsidRPr="004E766E">
        <w:rPr>
          <w:rFonts w:eastAsia="Calibri" w:cs="Calibri"/>
        </w:rPr>
        <w:t xml:space="preserve"> crew to observe specific burns.  </w:t>
      </w:r>
    </w:p>
    <w:p w:rsidR="004E766E" w:rsidRPr="004E766E" w:rsidRDefault="004E766E" w:rsidP="004E766E">
      <w:pPr>
        <w:rPr>
          <w:rFonts w:eastAsia="Calibri" w:cs="Calibri"/>
        </w:rPr>
      </w:pPr>
      <w:r>
        <w:rPr>
          <w:rFonts w:eastAsia="Calibri" w:cs="Calibri"/>
        </w:rPr>
        <w:t xml:space="preserve">For more information about wild fires, the </w:t>
      </w:r>
      <w:r w:rsidRPr="004E766E">
        <w:rPr>
          <w:rFonts w:eastAsia="Calibri" w:cs="Calibri"/>
        </w:rPr>
        <w:t>rules and applying for a licence</w:t>
      </w:r>
      <w:r>
        <w:rPr>
          <w:rFonts w:eastAsia="Calibri" w:cs="Calibri"/>
        </w:rPr>
        <w:t>, visit our website:</w:t>
      </w:r>
    </w:p>
    <w:p w:rsidR="00CF0EF8" w:rsidRDefault="004E766E">
      <w:pPr>
        <w:rPr>
          <w:rStyle w:val="Hyperlink"/>
          <w:color w:val="auto"/>
          <w:u w:val="none"/>
        </w:rPr>
      </w:pPr>
      <w:r>
        <w:rPr>
          <w:rFonts w:eastAsia="Calibri" w:cs="Calibri"/>
          <w:b/>
          <w:u w:val="single"/>
        </w:rPr>
        <w:t xml:space="preserve">Link - </w:t>
      </w:r>
      <w:hyperlink r:id="rId141" w:history="1">
        <w:r w:rsidRPr="00E915E5">
          <w:rPr>
            <w:rStyle w:val="Hyperlink"/>
          </w:rPr>
          <w:t>http:/</w:t>
        </w:r>
        <w:r w:rsidR="00CF0EF8" w:rsidRPr="00E915E5">
          <w:rPr>
            <w:rStyle w:val="Hyperlink"/>
          </w:rPr>
          <w:t xml:space="preserve"> </w:t>
        </w:r>
        <w:r w:rsidRPr="00E915E5">
          <w:rPr>
            <w:rStyle w:val="Hyperlink"/>
          </w:rPr>
          <w:t>/bit.ly/1XZ0MO1</w:t>
        </w:r>
      </w:hyperlink>
      <w:r>
        <w:rPr>
          <w:rStyle w:val="Hyperlink"/>
          <w:color w:val="auto"/>
          <w:u w:val="none"/>
        </w:rPr>
        <w:t xml:space="preserve">  </w:t>
      </w:r>
    </w:p>
    <w:p w:rsidR="00CF0EF8" w:rsidRPr="00BB2C5C" w:rsidRDefault="00CF0EF8" w:rsidP="00CF0EF8">
      <w:pPr>
        <w:rPr>
          <w:color w:val="571067"/>
          <w:u w:val="single" w:color="571067"/>
        </w:rPr>
      </w:pPr>
      <w:r w:rsidRPr="00BB2C5C">
        <w:rPr>
          <w:b/>
        </w:rPr>
        <w:t xml:space="preserve">Image - </w:t>
      </w:r>
      <w:hyperlink r:id="rId142" w:history="1">
        <w:r w:rsidRPr="00BB2C5C">
          <w:rPr>
            <w:rStyle w:val="Hyperlink"/>
          </w:rPr>
          <w:t>R:\TEMPLATE\Critical Control - News Desk\Image</w:t>
        </w:r>
        <w:r>
          <w:rPr>
            <w:rStyle w:val="Hyperlink"/>
          </w:rPr>
          <w:t>s\Incidents</w:t>
        </w:r>
      </w:hyperlink>
    </w:p>
    <w:p w:rsidR="006365CC" w:rsidRDefault="00CF0EF8">
      <w:pPr>
        <w:rPr>
          <w:rFonts w:eastAsia="Calibri" w:cs="Calibri"/>
          <w:b/>
          <w:u w:val="single"/>
        </w:rPr>
      </w:pPr>
      <w:r w:rsidRPr="001A0819">
        <w:rPr>
          <w:noProof/>
          <w:lang w:eastAsia="en-GB"/>
        </w:rPr>
        <w:drawing>
          <wp:anchor distT="0" distB="0" distL="114300" distR="114300" simplePos="0" relativeHeight="251765760" behindDoc="0" locked="0" layoutInCell="1" allowOverlap="1" wp14:anchorId="7C7B828C" wp14:editId="294C2ACC">
            <wp:simplePos x="0" y="0"/>
            <wp:positionH relativeFrom="column">
              <wp:posOffset>0</wp:posOffset>
            </wp:positionH>
            <wp:positionV relativeFrom="paragraph">
              <wp:posOffset>73660</wp:posOffset>
            </wp:positionV>
            <wp:extent cx="2041525" cy="2868930"/>
            <wp:effectExtent l="0" t="0" r="0" b="7620"/>
            <wp:wrapSquare wrapText="bothSides"/>
            <wp:docPr id="710" name="Picture 710" descr="\\cc\root\home4\ematthews\Windows\Desktop\arsonprevention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root\home4\ematthews\Windows\Desktop\arsonpreventionposter.jp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041525" cy="28689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5CC">
        <w:rPr>
          <w:rFonts w:eastAsia="Calibri" w:cs="Calibri"/>
          <w:b/>
          <w:u w:val="single"/>
        </w:rPr>
        <w:br w:type="page"/>
      </w:r>
    </w:p>
    <w:p w:rsidR="00BB2C5C" w:rsidRPr="00BB2C5C" w:rsidRDefault="00BB2C5C">
      <w:pPr>
        <w:rPr>
          <w:rFonts w:eastAsia="Calibri" w:cs="Calibri"/>
          <w:b/>
          <w:u w:val="single"/>
        </w:rPr>
      </w:pPr>
      <w:r w:rsidRPr="00BB2C5C">
        <w:rPr>
          <w:rFonts w:eastAsia="Calibri" w:cs="Calibri"/>
          <w:b/>
          <w:u w:val="single"/>
        </w:rPr>
        <w:t>Monthly safety campaigns</w:t>
      </w:r>
    </w:p>
    <w:p w:rsidR="005F6D3C" w:rsidRDefault="005F6D3C" w:rsidP="005F6D3C">
      <w:pPr>
        <w:rPr>
          <w:rFonts w:eastAsia="Calibri" w:cs="Calibri"/>
          <w:b/>
        </w:rPr>
      </w:pPr>
      <w:r>
        <w:rPr>
          <w:rFonts w:eastAsia="Calibri" w:cs="Calibri"/>
          <w:b/>
        </w:rPr>
        <w:t>The below images can be used</w:t>
      </w:r>
      <w:r w:rsidR="00B3321C" w:rsidRPr="00BB2C5C">
        <w:rPr>
          <w:rFonts w:eastAsia="Calibri" w:cs="Calibri"/>
          <w:b/>
        </w:rPr>
        <w:t xml:space="preserve"> when there are no incidents to </w:t>
      </w:r>
      <w:proofErr w:type="gramStart"/>
      <w:r w:rsidR="00B3321C" w:rsidRPr="00BB2C5C">
        <w:rPr>
          <w:rFonts w:eastAsia="Calibri" w:cs="Calibri"/>
          <w:b/>
        </w:rPr>
        <w:t>report</w:t>
      </w:r>
      <w:r>
        <w:rPr>
          <w:rFonts w:eastAsia="Calibri" w:cs="Calibri"/>
          <w:b/>
        </w:rPr>
        <w:t xml:space="preserve">  and</w:t>
      </w:r>
      <w:proofErr w:type="gramEnd"/>
      <w:r>
        <w:rPr>
          <w:rFonts w:eastAsia="Calibri" w:cs="Calibri"/>
          <w:b/>
        </w:rPr>
        <w:t xml:space="preserve"> can be found from: </w:t>
      </w:r>
    </w:p>
    <w:p w:rsidR="0045158E" w:rsidRDefault="0045158E" w:rsidP="0045158E">
      <w:pPr>
        <w:rPr>
          <w:rStyle w:val="Hyperlink"/>
        </w:rPr>
      </w:pPr>
      <w:bookmarkStart w:id="49" w:name="January"/>
      <w:bookmarkEnd w:id="49"/>
      <w:r w:rsidRPr="00BB2C5C">
        <w:rPr>
          <w:b/>
        </w:rPr>
        <w:t xml:space="preserve">Image - </w:t>
      </w:r>
      <w:hyperlink r:id="rId144" w:history="1">
        <w:r w:rsidRPr="00BB2C5C">
          <w:rPr>
            <w:rStyle w:val="Hyperlink"/>
          </w:rPr>
          <w:t>R:\TEMPLATE\Critical Control - News Desk\Image</w:t>
        </w:r>
        <w:r>
          <w:rPr>
            <w:rStyle w:val="Hyperlink"/>
          </w:rPr>
          <w:t>s\Campaigns</w:t>
        </w:r>
      </w:hyperlink>
    </w:p>
    <w:p w:rsidR="00A86381" w:rsidRPr="00BB2C5C" w:rsidRDefault="003232C8">
      <w:pPr>
        <w:rPr>
          <w:rFonts w:eastAsia="Calibri" w:cs="Calibri"/>
          <w:b/>
          <w:u w:val="single"/>
        </w:rPr>
      </w:pPr>
      <w:r w:rsidRPr="00BB2C5C">
        <w:rPr>
          <w:rFonts w:eastAsia="Calibri" w:cs="Calibri"/>
          <w:b/>
          <w:u w:val="single"/>
        </w:rPr>
        <w:t>January</w:t>
      </w:r>
    </w:p>
    <w:p w:rsidR="00B3321C" w:rsidRPr="00BB2C5C" w:rsidRDefault="00B3321C">
      <w:pPr>
        <w:rPr>
          <w:rFonts w:eastAsia="Calibri" w:cs="Calibri"/>
          <w:b/>
          <w:u w:val="single"/>
        </w:rPr>
      </w:pPr>
      <w:r w:rsidRPr="00BB2C5C">
        <w:rPr>
          <w:rFonts w:eastAsia="Calibri" w:cs="Calibri"/>
          <w:b/>
          <w:noProof/>
          <w:u w:val="single"/>
          <w:lang w:eastAsia="en-GB"/>
        </w:rPr>
        <w:drawing>
          <wp:inline distT="0" distB="0" distL="0" distR="0" wp14:anchorId="4442425A" wp14:editId="3CF84EE3">
            <wp:extent cx="4582886" cy="2400928"/>
            <wp:effectExtent l="0" t="0" r="8255" b="0"/>
            <wp:docPr id="458" name="Picture 458" descr="R:\TEMPLATE\Critical Control - News Desk\Images\Campaign images\January - February house f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TEMPLATE\Critical Control - News Desk\Images\Campaign images\January - February house fires.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83045" cy="2401011"/>
                    </a:xfrm>
                    <a:prstGeom prst="rect">
                      <a:avLst/>
                    </a:prstGeom>
                    <a:noFill/>
                    <a:ln>
                      <a:noFill/>
                    </a:ln>
                  </pic:spPr>
                </pic:pic>
              </a:graphicData>
            </a:graphic>
          </wp:inline>
        </w:drawing>
      </w:r>
    </w:p>
    <w:p w:rsidR="00B3321C" w:rsidRPr="00BB2C5C" w:rsidRDefault="00B3321C">
      <w:pPr>
        <w:rPr>
          <w:rFonts w:eastAsia="Calibri" w:cs="Calibri"/>
          <w:b/>
          <w:u w:val="single"/>
        </w:rPr>
      </w:pPr>
      <w:bookmarkStart w:id="50" w:name="February"/>
      <w:bookmarkEnd w:id="50"/>
      <w:r w:rsidRPr="00BB2C5C">
        <w:rPr>
          <w:rFonts w:eastAsia="Calibri" w:cs="Calibri"/>
          <w:b/>
          <w:u w:val="single"/>
        </w:rPr>
        <w:t>February</w:t>
      </w:r>
    </w:p>
    <w:p w:rsidR="00B3321C" w:rsidRDefault="00A237B9">
      <w:pPr>
        <w:rPr>
          <w:rFonts w:eastAsia="Calibri" w:cs="Calibri"/>
          <w:b/>
          <w:u w:val="single"/>
        </w:rPr>
      </w:pPr>
      <w:r>
        <w:rPr>
          <w:rFonts w:eastAsia="Calibri" w:cs="Calibri"/>
          <w:b/>
          <w:noProof/>
          <w:u w:val="single"/>
          <w:lang w:eastAsia="en-GB"/>
        </w:rPr>
        <w:drawing>
          <wp:anchor distT="0" distB="0" distL="114300" distR="114300" simplePos="0" relativeHeight="251750400" behindDoc="0" locked="0" layoutInCell="1" allowOverlap="1" wp14:anchorId="7783B013" wp14:editId="1206CD87">
            <wp:simplePos x="0" y="0"/>
            <wp:positionH relativeFrom="column">
              <wp:posOffset>5715</wp:posOffset>
            </wp:positionH>
            <wp:positionV relativeFrom="paragraph">
              <wp:posOffset>2380615</wp:posOffset>
            </wp:positionV>
            <wp:extent cx="4578350" cy="2397125"/>
            <wp:effectExtent l="0" t="0" r="0" b="3175"/>
            <wp:wrapNone/>
            <wp:docPr id="24" name="Picture 24" descr="R:\TEMPLATE\Critical Control - News Desk\Images\Campaigns\Hea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TEMPLATE\Critical Control - News Desk\Images\Campaigns\Heaters.jp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78350" cy="239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6D" w:rsidRPr="00BB2C5C">
        <w:rPr>
          <w:rFonts w:eastAsia="Calibri" w:cs="Calibri"/>
          <w:b/>
          <w:noProof/>
          <w:u w:val="single"/>
          <w:lang w:eastAsia="en-GB"/>
        </w:rPr>
        <w:drawing>
          <wp:inline distT="0" distB="0" distL="0" distR="0" wp14:anchorId="5A66BE91" wp14:editId="32A9AE86">
            <wp:extent cx="4582886" cy="2296026"/>
            <wp:effectExtent l="0" t="0" r="8255" b="9525"/>
            <wp:docPr id="463" name="Picture 463" descr="R:\GraphicsLibrary\Graphics\Fire Kills Safety Illustrations\Seasonal\February - Valentine's Day (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GraphicsLibrary\Graphics\Fire Kills Safety Illustrations\Seasonal\February - Valentine's Day (Twitter).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582886" cy="2296026"/>
                    </a:xfrm>
                    <a:prstGeom prst="rect">
                      <a:avLst/>
                    </a:prstGeom>
                    <a:noFill/>
                    <a:ln>
                      <a:noFill/>
                    </a:ln>
                  </pic:spPr>
                </pic:pic>
              </a:graphicData>
            </a:graphic>
          </wp:inline>
        </w:drawing>
      </w: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B3321C" w:rsidRPr="00BB2C5C" w:rsidRDefault="00B3321C">
      <w:pPr>
        <w:rPr>
          <w:rFonts w:eastAsia="Calibri" w:cs="Calibri"/>
          <w:b/>
          <w:u w:val="single"/>
        </w:rPr>
      </w:pPr>
      <w:bookmarkStart w:id="51" w:name="March"/>
      <w:bookmarkEnd w:id="51"/>
      <w:r w:rsidRPr="00BB2C5C">
        <w:rPr>
          <w:rFonts w:eastAsia="Calibri" w:cs="Calibri"/>
          <w:b/>
          <w:u w:val="single"/>
        </w:rPr>
        <w:t>March</w:t>
      </w:r>
    </w:p>
    <w:p w:rsidR="00B3321C" w:rsidRPr="00BB2C5C" w:rsidRDefault="00B3321C">
      <w:pPr>
        <w:rPr>
          <w:rFonts w:eastAsia="Calibri" w:cs="Calibri"/>
          <w:b/>
          <w:u w:val="single"/>
        </w:rPr>
      </w:pPr>
    </w:p>
    <w:p w:rsidR="0068116D" w:rsidRPr="00BB2C5C" w:rsidRDefault="0068116D">
      <w:pPr>
        <w:rPr>
          <w:rFonts w:eastAsia="Calibri" w:cs="Calibri"/>
          <w:b/>
          <w:u w:val="single"/>
        </w:rPr>
      </w:pPr>
      <w:bookmarkStart w:id="52" w:name="April"/>
      <w:bookmarkEnd w:id="52"/>
      <w:r w:rsidRPr="00BB2C5C">
        <w:rPr>
          <w:rFonts w:eastAsia="Calibri" w:cs="Calibri"/>
          <w:b/>
          <w:u w:val="single"/>
        </w:rPr>
        <w:t>April</w:t>
      </w:r>
    </w:p>
    <w:p w:rsidR="0068116D" w:rsidRPr="00BB2C5C" w:rsidRDefault="0068116D">
      <w:pPr>
        <w:rPr>
          <w:rFonts w:eastAsia="Calibri" w:cs="Calibri"/>
          <w:b/>
          <w:u w:val="single"/>
        </w:rPr>
      </w:pPr>
      <w:r w:rsidRPr="00BB2C5C">
        <w:rPr>
          <w:rFonts w:eastAsia="Calibri" w:cs="Calibri"/>
          <w:b/>
          <w:noProof/>
          <w:u w:val="single"/>
          <w:lang w:eastAsia="en-GB"/>
        </w:rPr>
        <w:drawing>
          <wp:inline distT="0" distB="0" distL="0" distR="0" wp14:anchorId="7B4FE3B6" wp14:editId="42DFCA35">
            <wp:extent cx="5719951" cy="2990336"/>
            <wp:effectExtent l="0" t="0" r="0" b="635"/>
            <wp:docPr id="462" name="Picture 462" descr="R:\GraphicsLibrary\Graphics\Fire Kills Safety Illustrations\Seasonal\April-Smoking-Facebook-1024x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GraphicsLibrary\Graphics\Fire Kills Safety Illustrations\Seasonal\April-Smoking-Facebook-1024x536.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23562" cy="2992224"/>
                    </a:xfrm>
                    <a:prstGeom prst="rect">
                      <a:avLst/>
                    </a:prstGeom>
                    <a:noFill/>
                    <a:ln>
                      <a:noFill/>
                    </a:ln>
                  </pic:spPr>
                </pic:pic>
              </a:graphicData>
            </a:graphic>
          </wp:inline>
        </w:drawing>
      </w:r>
    </w:p>
    <w:p w:rsidR="00B33C2F" w:rsidRDefault="0045158E">
      <w:pPr>
        <w:rPr>
          <w:rFonts w:eastAsia="Calibri" w:cs="Calibri"/>
          <w:b/>
          <w:u w:val="single"/>
        </w:rPr>
      </w:pPr>
      <w:r w:rsidRPr="00BB2C5C">
        <w:rPr>
          <w:rFonts w:eastAsia="Calibri" w:cs="Calibri"/>
          <w:b/>
          <w:noProof/>
          <w:u w:val="single"/>
          <w:lang w:eastAsia="en-GB"/>
        </w:rPr>
        <w:drawing>
          <wp:inline distT="0" distB="0" distL="0" distR="0" wp14:anchorId="5ECBD43D" wp14:editId="4C9A097E">
            <wp:extent cx="5721178" cy="2866444"/>
            <wp:effectExtent l="0" t="0" r="0" b="0"/>
            <wp:docPr id="464" name="Picture 464" descr="R:\GraphicsLibrary\Graphics\Fire Kills Safety Illustrations\Seasonal\March-Easter-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GraphicsLibrary\Graphics\Fire Kills Safety Illustrations\Seasonal\March-Easter-Twitter.jpg"/>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20072" cy="2865890"/>
                    </a:xfrm>
                    <a:prstGeom prst="rect">
                      <a:avLst/>
                    </a:prstGeom>
                    <a:noFill/>
                    <a:ln>
                      <a:noFill/>
                    </a:ln>
                  </pic:spPr>
                </pic:pic>
              </a:graphicData>
            </a:graphic>
          </wp:inline>
        </w:drawing>
      </w: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5F6D3C" w:rsidRPr="00BB2C5C" w:rsidRDefault="000F4700" w:rsidP="005F6D3C">
      <w:pPr>
        <w:pStyle w:val="ListParagraph"/>
        <w:ind w:left="0"/>
      </w:pPr>
      <w:hyperlink w:anchor="Links" w:history="1">
        <w:r w:rsidR="005F6D3C" w:rsidRPr="00BB2C5C">
          <w:rPr>
            <w:rStyle w:val="Hyperlink"/>
          </w:rPr>
          <w:t>Return to top</w:t>
        </w:r>
      </w:hyperlink>
    </w:p>
    <w:p w:rsidR="0068116D" w:rsidRPr="00BB2C5C" w:rsidRDefault="0068116D">
      <w:pPr>
        <w:rPr>
          <w:rFonts w:eastAsia="Calibri" w:cs="Calibri"/>
          <w:b/>
          <w:u w:val="single"/>
        </w:rPr>
      </w:pPr>
      <w:bookmarkStart w:id="53" w:name="May"/>
      <w:bookmarkEnd w:id="53"/>
      <w:r w:rsidRPr="00BB2C5C">
        <w:rPr>
          <w:rFonts w:eastAsia="Calibri" w:cs="Calibri"/>
          <w:b/>
          <w:u w:val="single"/>
        </w:rPr>
        <w:t xml:space="preserve">May </w:t>
      </w:r>
    </w:p>
    <w:p w:rsidR="003232C8" w:rsidRPr="00BB2C5C" w:rsidRDefault="00A237B9">
      <w:pPr>
        <w:rPr>
          <w:rFonts w:eastAsia="Calibri" w:cs="Calibri"/>
          <w:b/>
          <w:u w:val="single"/>
        </w:rPr>
      </w:pPr>
      <w:r>
        <w:rPr>
          <w:rFonts w:eastAsia="Calibri" w:cs="Calibri"/>
          <w:b/>
          <w:noProof/>
          <w:u w:val="single"/>
          <w:lang w:eastAsia="en-GB"/>
        </w:rPr>
        <w:drawing>
          <wp:inline distT="0" distB="0" distL="0" distR="0">
            <wp:extent cx="5338764" cy="2669059"/>
            <wp:effectExtent l="0" t="0" r="0" b="0"/>
            <wp:docPr id="471" name="Picture 471" descr="R:\TEMPLATE\Critical Control - News Desk\Images\Campaigns\Bedtime safety 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PLATE\Critical Control - News Desk\Images\Campaigns\Bedtime safety check.jp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38886" cy="2669120"/>
                    </a:xfrm>
                    <a:prstGeom prst="rect">
                      <a:avLst/>
                    </a:prstGeom>
                    <a:noFill/>
                    <a:ln>
                      <a:noFill/>
                    </a:ln>
                  </pic:spPr>
                </pic:pic>
              </a:graphicData>
            </a:graphic>
          </wp:inline>
        </w:drawing>
      </w:r>
    </w:p>
    <w:p w:rsidR="003232C8" w:rsidRPr="00BB2C5C" w:rsidRDefault="003232C8">
      <w:pPr>
        <w:rPr>
          <w:rFonts w:eastAsia="Calibri" w:cs="Calibri"/>
          <w:b/>
          <w:u w:val="single"/>
        </w:rPr>
      </w:pPr>
    </w:p>
    <w:p w:rsidR="005F6D3C" w:rsidRDefault="00B33C2F">
      <w:pPr>
        <w:rPr>
          <w:rFonts w:eastAsia="Calibri" w:cs="Calibri"/>
          <w:b/>
          <w:u w:val="single"/>
        </w:rPr>
      </w:pPr>
      <w:r>
        <w:rPr>
          <w:rFonts w:eastAsia="Calibri" w:cs="Calibri"/>
          <w:b/>
          <w:noProof/>
          <w:u w:val="single"/>
          <w:lang w:eastAsia="en-GB"/>
        </w:rPr>
        <w:drawing>
          <wp:inline distT="0" distB="0" distL="0" distR="0">
            <wp:extent cx="5379100" cy="2817340"/>
            <wp:effectExtent l="0" t="0" r="0" b="2540"/>
            <wp:docPr id="477" name="Picture 477" descr="R:\GraphicsLibrary\Graphics\Fire Kills Safety Illustrations\Seasonal\May-Escape-Plan-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GraphicsLibrary\Graphics\Fire Kills Safety Illustrations\Seasonal\May-Escape-Plan-Facebook.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378987" cy="2817281"/>
                    </a:xfrm>
                    <a:prstGeom prst="rect">
                      <a:avLst/>
                    </a:prstGeom>
                    <a:noFill/>
                    <a:ln>
                      <a:noFill/>
                    </a:ln>
                  </pic:spPr>
                </pic:pic>
              </a:graphicData>
            </a:graphic>
          </wp:inline>
        </w:drawing>
      </w: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Pr="00BB2C5C" w:rsidRDefault="000F4700" w:rsidP="005F6D3C">
      <w:pPr>
        <w:pStyle w:val="ListParagraph"/>
        <w:ind w:left="0"/>
      </w:pPr>
      <w:hyperlink w:anchor="Links" w:history="1">
        <w:r w:rsidR="005F6D3C" w:rsidRPr="00BB2C5C">
          <w:rPr>
            <w:rStyle w:val="Hyperlink"/>
          </w:rPr>
          <w:t>Return to top</w:t>
        </w:r>
      </w:hyperlink>
    </w:p>
    <w:p w:rsidR="003232C8" w:rsidRPr="00BB2C5C" w:rsidRDefault="003232C8" w:rsidP="003232C8">
      <w:pPr>
        <w:rPr>
          <w:rFonts w:eastAsia="Calibri" w:cs="Calibri"/>
          <w:b/>
          <w:u w:val="single"/>
        </w:rPr>
      </w:pPr>
      <w:bookmarkStart w:id="54" w:name="June"/>
      <w:bookmarkEnd w:id="54"/>
      <w:r w:rsidRPr="00BB2C5C">
        <w:rPr>
          <w:rFonts w:eastAsia="Calibri" w:cs="Calibri"/>
          <w:b/>
          <w:noProof/>
          <w:u w:val="single"/>
          <w:lang w:eastAsia="en-GB"/>
        </w:rPr>
        <w:drawing>
          <wp:anchor distT="0" distB="0" distL="114300" distR="114300" simplePos="0" relativeHeight="251745280" behindDoc="1" locked="0" layoutInCell="1" allowOverlap="1" wp14:anchorId="5F908AEB" wp14:editId="472E4FFC">
            <wp:simplePos x="0" y="0"/>
            <wp:positionH relativeFrom="column">
              <wp:posOffset>0</wp:posOffset>
            </wp:positionH>
            <wp:positionV relativeFrom="paragraph">
              <wp:posOffset>300355</wp:posOffset>
            </wp:positionV>
            <wp:extent cx="5227320" cy="2619375"/>
            <wp:effectExtent l="0" t="0" r="0" b="9525"/>
            <wp:wrapTight wrapText="bothSides">
              <wp:wrapPolygon edited="0">
                <wp:start x="0" y="0"/>
                <wp:lineTo x="0" y="21521"/>
                <wp:lineTo x="21490" y="21521"/>
                <wp:lineTo x="21490" y="0"/>
                <wp:lineTo x="0" y="0"/>
              </wp:wrapPolygon>
            </wp:wrapTight>
            <wp:docPr id="467" name="Picture 467" descr="R:\GraphicsLibrary\Graphics\Fire Kills Safety Illustrations\Seasonal\June-Boats-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GraphicsLibrary\Graphics\Fire Kills Safety Illustrations\Seasonal\June-Boats-Twitter-1024x512.jp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227320"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C5C">
        <w:rPr>
          <w:rFonts w:eastAsia="Calibri" w:cs="Calibri"/>
          <w:b/>
          <w:u w:val="single"/>
        </w:rPr>
        <w:t>June</w:t>
      </w: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3232C8" w:rsidRPr="00BB2C5C" w:rsidRDefault="003232C8">
      <w:pPr>
        <w:rPr>
          <w:rFonts w:eastAsia="Calibri" w:cs="Calibri"/>
          <w:b/>
          <w:u w:val="single"/>
        </w:rPr>
      </w:pPr>
    </w:p>
    <w:p w:rsidR="00E77B7A" w:rsidRPr="00BB2C5C" w:rsidRDefault="00E77B7A">
      <w:pPr>
        <w:rPr>
          <w:rFonts w:eastAsia="Calibri" w:cs="Calibri"/>
          <w:b/>
          <w:u w:val="single"/>
        </w:rPr>
      </w:pPr>
      <w:r w:rsidRPr="00BB2C5C">
        <w:rPr>
          <w:rFonts w:eastAsia="Calibri" w:cs="Calibri"/>
          <w:b/>
          <w:noProof/>
          <w:u w:val="single"/>
          <w:lang w:eastAsia="en-GB"/>
        </w:rPr>
        <w:drawing>
          <wp:anchor distT="0" distB="0" distL="114300" distR="114300" simplePos="0" relativeHeight="251744256" behindDoc="1" locked="0" layoutInCell="1" allowOverlap="1" wp14:anchorId="04E06F1F" wp14:editId="3113A478">
            <wp:simplePos x="0" y="0"/>
            <wp:positionH relativeFrom="column">
              <wp:posOffset>-5352415</wp:posOffset>
            </wp:positionH>
            <wp:positionV relativeFrom="paragraph">
              <wp:posOffset>177800</wp:posOffset>
            </wp:positionV>
            <wp:extent cx="5263515" cy="2637155"/>
            <wp:effectExtent l="0" t="0" r="0" b="0"/>
            <wp:wrapTight wrapText="bothSides">
              <wp:wrapPolygon edited="0">
                <wp:start x="0" y="0"/>
                <wp:lineTo x="0" y="21376"/>
                <wp:lineTo x="21498" y="21376"/>
                <wp:lineTo x="21498" y="0"/>
                <wp:lineTo x="0" y="0"/>
              </wp:wrapPolygon>
            </wp:wrapTight>
            <wp:docPr id="466" name="Picture 466" descr="R:\GraphicsLibrary\Graphics\Fire Kills Safety Illustrations\Seasonal\June-Carers-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GraphicsLibrary\Graphics\Fire Kills Safety Illustrations\Seasonal\June-Carers-Twitter-1024x512.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63515"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r w:rsidRPr="00BB2C5C">
        <w:rPr>
          <w:rFonts w:eastAsia="Calibri" w:cs="Calibri"/>
          <w:b/>
          <w:noProof/>
          <w:u w:val="single"/>
          <w:lang w:eastAsia="en-GB"/>
        </w:rPr>
        <w:drawing>
          <wp:anchor distT="0" distB="0" distL="114300" distR="114300" simplePos="0" relativeHeight="251752448" behindDoc="1" locked="0" layoutInCell="1" allowOverlap="1" wp14:anchorId="1EC909CD" wp14:editId="2189C8C7">
            <wp:simplePos x="0" y="0"/>
            <wp:positionH relativeFrom="column">
              <wp:posOffset>-39370</wp:posOffset>
            </wp:positionH>
            <wp:positionV relativeFrom="paragraph">
              <wp:posOffset>120015</wp:posOffset>
            </wp:positionV>
            <wp:extent cx="5252085" cy="2631440"/>
            <wp:effectExtent l="0" t="0" r="5715" b="0"/>
            <wp:wrapTight wrapText="bothSides">
              <wp:wrapPolygon edited="0">
                <wp:start x="0" y="0"/>
                <wp:lineTo x="0" y="21423"/>
                <wp:lineTo x="21545" y="21423"/>
                <wp:lineTo x="21545" y="0"/>
                <wp:lineTo x="0" y="0"/>
              </wp:wrapPolygon>
            </wp:wrapTight>
            <wp:docPr id="465" name="Picture 465" descr="R:\GraphicsLibrary\Graphics\Fire Kills Safety Illustrations\Seasonal\June-Outdoors-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GraphicsLibrary\Graphics\Fire Kills Safety Illustrations\Seasonal\June-Outdoors-Twitter-1024x51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252085" cy="2631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bookmarkStart w:id="55" w:name="July"/>
    <w:bookmarkEnd w:id="55"/>
    <w:p w:rsidR="005F6D3C" w:rsidRPr="00BB2C5C" w:rsidRDefault="005F6D3C" w:rsidP="005F6D3C">
      <w:pPr>
        <w:pStyle w:val="ListParagraph"/>
        <w:ind w:left="0"/>
      </w:pPr>
      <w:r>
        <w:fldChar w:fldCharType="begin"/>
      </w:r>
      <w:r>
        <w:instrText xml:space="preserve"> HYPERLINK \l "Links" </w:instrText>
      </w:r>
      <w:r>
        <w:fldChar w:fldCharType="separate"/>
      </w:r>
      <w:r w:rsidRPr="00BB2C5C">
        <w:rPr>
          <w:rStyle w:val="Hyperlink"/>
        </w:rPr>
        <w:t>Return to top</w:t>
      </w:r>
      <w:r>
        <w:rPr>
          <w:rStyle w:val="Hyperlink"/>
        </w:rPr>
        <w:fldChar w:fldCharType="end"/>
      </w:r>
    </w:p>
    <w:p w:rsidR="00A237B9" w:rsidRPr="00BB2C5C" w:rsidRDefault="00A237B9">
      <w:pPr>
        <w:rPr>
          <w:rFonts w:eastAsia="Calibri" w:cs="Calibri"/>
          <w:b/>
          <w:u w:val="single"/>
        </w:rPr>
      </w:pPr>
      <w:r w:rsidRPr="00BB2C5C">
        <w:rPr>
          <w:rFonts w:eastAsia="Calibri" w:cs="Calibri"/>
          <w:b/>
          <w:noProof/>
          <w:u w:val="single"/>
          <w:lang w:eastAsia="en-GB"/>
        </w:rPr>
        <w:drawing>
          <wp:anchor distT="0" distB="0" distL="114300" distR="114300" simplePos="0" relativeHeight="251747328" behindDoc="1" locked="0" layoutInCell="1" allowOverlap="1" wp14:anchorId="0210B985" wp14:editId="56A9E57B">
            <wp:simplePos x="0" y="0"/>
            <wp:positionH relativeFrom="column">
              <wp:posOffset>0</wp:posOffset>
            </wp:positionH>
            <wp:positionV relativeFrom="paragraph">
              <wp:posOffset>331470</wp:posOffset>
            </wp:positionV>
            <wp:extent cx="5226685" cy="2618740"/>
            <wp:effectExtent l="0" t="0" r="0" b="0"/>
            <wp:wrapTight wrapText="bothSides">
              <wp:wrapPolygon edited="0">
                <wp:start x="0" y="0"/>
                <wp:lineTo x="0" y="21370"/>
                <wp:lineTo x="21492" y="21370"/>
                <wp:lineTo x="21492" y="0"/>
                <wp:lineTo x="0" y="0"/>
              </wp:wrapPolygon>
            </wp:wrapTight>
            <wp:docPr id="469" name="Picture 469" descr="R:\GraphicsLibrary\Graphics\Fire Kills Safety Illustrations\Seasonal\July-Caravan-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GraphicsLibrary\Graphics\Fire Kills Safety Illustrations\Seasonal\July-Caravan-Twitter-1024x512.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26685" cy="261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C8" w:rsidRPr="00BB2C5C">
        <w:rPr>
          <w:rFonts w:eastAsia="Calibri" w:cs="Calibri"/>
          <w:b/>
          <w:u w:val="single"/>
        </w:rPr>
        <w:t>July</w:t>
      </w:r>
      <w:r>
        <w:rPr>
          <w:rFonts w:eastAsia="Calibri" w:cs="Calibri"/>
          <w:b/>
          <w:u w:val="single"/>
        </w:rPr>
        <w:br/>
      </w:r>
    </w:p>
    <w:p w:rsidR="003232C8" w:rsidRPr="00BB2C5C" w:rsidRDefault="003232C8">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E77B7A">
      <w:pPr>
        <w:rPr>
          <w:rFonts w:eastAsia="Calibri" w:cs="Calibri"/>
          <w:b/>
          <w:u w:val="single"/>
        </w:rPr>
      </w:pPr>
    </w:p>
    <w:p w:rsidR="00E77B7A" w:rsidRPr="00BB2C5C" w:rsidRDefault="00A237B9">
      <w:pPr>
        <w:rPr>
          <w:rFonts w:eastAsia="Calibri" w:cs="Calibri"/>
          <w:b/>
          <w:u w:val="single"/>
        </w:rPr>
      </w:pPr>
      <w:r w:rsidRPr="00BB2C5C">
        <w:rPr>
          <w:rFonts w:eastAsia="Calibri" w:cs="Calibri"/>
          <w:b/>
          <w:noProof/>
          <w:u w:val="single"/>
          <w:lang w:eastAsia="en-GB"/>
        </w:rPr>
        <w:drawing>
          <wp:anchor distT="0" distB="0" distL="114300" distR="114300" simplePos="0" relativeHeight="251746304" behindDoc="1" locked="0" layoutInCell="1" allowOverlap="1" wp14:anchorId="7804BD25" wp14:editId="68D92C2D">
            <wp:simplePos x="0" y="0"/>
            <wp:positionH relativeFrom="column">
              <wp:posOffset>-5316855</wp:posOffset>
            </wp:positionH>
            <wp:positionV relativeFrom="paragraph">
              <wp:posOffset>309245</wp:posOffset>
            </wp:positionV>
            <wp:extent cx="5226685" cy="2618740"/>
            <wp:effectExtent l="0" t="0" r="0" b="0"/>
            <wp:wrapTight wrapText="bothSides">
              <wp:wrapPolygon edited="0">
                <wp:start x="0" y="0"/>
                <wp:lineTo x="0" y="21370"/>
                <wp:lineTo x="21492" y="21370"/>
                <wp:lineTo x="21492" y="0"/>
                <wp:lineTo x="0" y="0"/>
              </wp:wrapPolygon>
            </wp:wrapTight>
            <wp:docPr id="468" name="Picture 468" descr="R:\GraphicsLibrary\Graphics\Fire Kills Safety Illustrations\Seasonal\July-Cooking-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GraphicsLibrary\Graphics\Fire Kills Safety Illustrations\Seasonal\July-Cooking-Twitter-1024x512.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226685" cy="2618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7B7A" w:rsidRPr="00BB2C5C" w:rsidRDefault="00E77B7A">
      <w:pPr>
        <w:rPr>
          <w:rFonts w:eastAsia="Calibri" w:cs="Calibri"/>
          <w:b/>
          <w:u w:val="single"/>
        </w:rPr>
      </w:pPr>
    </w:p>
    <w:p w:rsidR="003232C8" w:rsidRPr="00BB2C5C" w:rsidRDefault="003232C8">
      <w:pPr>
        <w:rPr>
          <w:rFonts w:eastAsia="Calibri" w:cs="Calibri"/>
          <w:b/>
          <w:u w:val="single"/>
        </w:rPr>
      </w:pPr>
      <w:bookmarkStart w:id="56" w:name="August"/>
      <w:bookmarkEnd w:id="56"/>
      <w:r w:rsidRPr="00BB2C5C">
        <w:rPr>
          <w:rFonts w:eastAsia="Calibri" w:cs="Calibri"/>
          <w:b/>
          <w:u w:val="single"/>
        </w:rPr>
        <w:t>August</w:t>
      </w:r>
    </w:p>
    <w:p w:rsidR="003232C8" w:rsidRDefault="00A237B9">
      <w:pPr>
        <w:rPr>
          <w:rFonts w:eastAsia="Calibri" w:cs="Calibri"/>
          <w:b/>
          <w:u w:val="single"/>
        </w:rPr>
      </w:pPr>
      <w:r>
        <w:rPr>
          <w:rFonts w:eastAsia="Calibri" w:cs="Calibri"/>
          <w:b/>
          <w:noProof/>
          <w:u w:val="single"/>
          <w:lang w:eastAsia="en-GB"/>
        </w:rPr>
        <w:drawing>
          <wp:inline distT="0" distB="0" distL="0" distR="0" wp14:anchorId="02A9FD22" wp14:editId="4E60B6DA">
            <wp:extent cx="5226908" cy="2613137"/>
            <wp:effectExtent l="0" t="0" r="0" b="0"/>
            <wp:docPr id="472" name="Picture 472" descr="R:\TEMPLATE\Critical Control - News Desk\Images\Campaigns\Smoke alarms on every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TEMPLATE\Critical Control - News Desk\Images\Campaigns\Smoke alarms on every level.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227028" cy="2613197"/>
                    </a:xfrm>
                    <a:prstGeom prst="rect">
                      <a:avLst/>
                    </a:prstGeom>
                    <a:noFill/>
                    <a:ln>
                      <a:noFill/>
                    </a:ln>
                  </pic:spPr>
                </pic:pic>
              </a:graphicData>
            </a:graphic>
          </wp:inline>
        </w:drawing>
      </w:r>
    </w:p>
    <w:p w:rsidR="003232C8" w:rsidRDefault="006C231A">
      <w:pPr>
        <w:rPr>
          <w:rFonts w:eastAsia="Calibri" w:cs="Calibri"/>
          <w:b/>
          <w:u w:val="single"/>
        </w:rPr>
      </w:pPr>
      <w:bookmarkStart w:id="57" w:name="September"/>
      <w:bookmarkEnd w:id="57"/>
      <w:r w:rsidRPr="00BB2C5C">
        <w:rPr>
          <w:rFonts w:eastAsia="Calibri" w:cs="Calibri"/>
          <w:b/>
          <w:noProof/>
          <w:u w:val="single"/>
          <w:lang w:eastAsia="en-GB"/>
        </w:rPr>
        <w:drawing>
          <wp:anchor distT="0" distB="0" distL="114300" distR="114300" simplePos="0" relativeHeight="251741184" behindDoc="0" locked="0" layoutInCell="1" allowOverlap="1" wp14:anchorId="4E2D6455" wp14:editId="3E6EFE20">
            <wp:simplePos x="0" y="0"/>
            <wp:positionH relativeFrom="column">
              <wp:posOffset>1</wp:posOffset>
            </wp:positionH>
            <wp:positionV relativeFrom="paragraph">
              <wp:posOffset>271849</wp:posOffset>
            </wp:positionV>
            <wp:extent cx="5004486" cy="2464473"/>
            <wp:effectExtent l="0" t="0" r="5715" b="0"/>
            <wp:wrapNone/>
            <wp:docPr id="18" name="Picture 18" descr="R:\GraphicsLibrary\Graphics\Fire Kills Safety Illustrations\Seasonal\September-Chimney-Facebook2-1024x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GraphicsLibrary\Graphics\Fire Kills Safety Illustrations\Seasonal\September-Chimney-Facebook2-1024x503.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04761" cy="2464609"/>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C8" w:rsidRPr="00BB2C5C">
        <w:rPr>
          <w:rFonts w:eastAsia="Calibri" w:cs="Calibri"/>
          <w:b/>
          <w:u w:val="single"/>
        </w:rPr>
        <w:t>September</w:t>
      </w:r>
    </w:p>
    <w:p w:rsidR="006C231A" w:rsidRDefault="006C231A">
      <w:pPr>
        <w:rPr>
          <w:rFonts w:eastAsia="Calibri" w:cs="Calibri"/>
          <w:b/>
          <w:u w:val="single"/>
        </w:rPr>
      </w:pPr>
    </w:p>
    <w:p w:rsidR="006C231A" w:rsidRDefault="006C231A">
      <w:pPr>
        <w:rPr>
          <w:rFonts w:eastAsia="Calibri" w:cs="Calibri"/>
          <w:b/>
          <w:u w:val="single"/>
        </w:rPr>
      </w:pPr>
    </w:p>
    <w:p w:rsidR="006C231A" w:rsidRDefault="006C231A">
      <w:pPr>
        <w:rPr>
          <w:rFonts w:eastAsia="Calibri" w:cs="Calibri"/>
          <w:b/>
          <w:u w:val="single"/>
        </w:rPr>
      </w:pPr>
    </w:p>
    <w:p w:rsidR="006C231A" w:rsidRDefault="006C231A">
      <w:pPr>
        <w:rPr>
          <w:rFonts w:eastAsia="Calibri" w:cs="Calibri"/>
          <w:b/>
          <w:u w:val="single"/>
        </w:rPr>
      </w:pPr>
    </w:p>
    <w:p w:rsidR="006C231A" w:rsidRDefault="006C231A">
      <w:pPr>
        <w:rPr>
          <w:rFonts w:eastAsia="Calibri" w:cs="Calibri"/>
          <w:b/>
          <w:u w:val="single"/>
        </w:rPr>
      </w:pPr>
    </w:p>
    <w:p w:rsidR="006C231A" w:rsidRDefault="006C231A">
      <w:pPr>
        <w:rPr>
          <w:rFonts w:eastAsia="Calibri" w:cs="Calibri"/>
          <w:b/>
          <w:u w:val="single"/>
        </w:rPr>
      </w:pPr>
    </w:p>
    <w:p w:rsidR="00A237B9" w:rsidRDefault="00A237B9">
      <w:pPr>
        <w:rPr>
          <w:rFonts w:eastAsia="Calibri" w:cs="Calibri"/>
          <w:b/>
          <w:u w:val="single"/>
        </w:rPr>
      </w:pPr>
    </w:p>
    <w:p w:rsidR="006C231A" w:rsidRDefault="006C231A">
      <w:pPr>
        <w:rPr>
          <w:rFonts w:eastAsia="Calibri" w:cs="Calibri"/>
          <w:b/>
          <w:u w:val="single"/>
        </w:rPr>
      </w:pPr>
    </w:p>
    <w:p w:rsidR="003232C8" w:rsidRDefault="00A237B9">
      <w:pPr>
        <w:rPr>
          <w:rFonts w:eastAsia="Calibri" w:cs="Calibri"/>
          <w:b/>
          <w:u w:val="single"/>
        </w:rPr>
      </w:pPr>
      <w:bookmarkStart w:id="58" w:name="October"/>
      <w:bookmarkEnd w:id="58"/>
      <w:r w:rsidRPr="00BB2C5C">
        <w:rPr>
          <w:rFonts w:eastAsia="Calibri" w:cs="Calibri"/>
          <w:b/>
          <w:noProof/>
          <w:u w:val="single"/>
          <w:lang w:eastAsia="en-GB"/>
        </w:rPr>
        <w:drawing>
          <wp:anchor distT="0" distB="0" distL="114300" distR="114300" simplePos="0" relativeHeight="251758592" behindDoc="0" locked="0" layoutInCell="1" allowOverlap="1" wp14:anchorId="7B715971" wp14:editId="46814574">
            <wp:simplePos x="0" y="0"/>
            <wp:positionH relativeFrom="column">
              <wp:posOffset>12065</wp:posOffset>
            </wp:positionH>
            <wp:positionV relativeFrom="paragraph">
              <wp:posOffset>276225</wp:posOffset>
            </wp:positionV>
            <wp:extent cx="5004435" cy="2507615"/>
            <wp:effectExtent l="0" t="0" r="5715" b="6985"/>
            <wp:wrapNone/>
            <wp:docPr id="27" name="Picture 27" descr="R:\GraphicsLibrary\Graphics\Fire Kills Safety Illustrations\Seasonal\October-Older-Peoples-Day-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GraphicsLibrary\Graphics\Fire Kills Safety Illustrations\Seasonal\October-Older-Peoples-Day-Twitter-1024x512.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04435" cy="250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232C8" w:rsidRPr="00BB2C5C">
        <w:rPr>
          <w:rFonts w:eastAsia="Calibri" w:cs="Calibri"/>
          <w:b/>
          <w:u w:val="single"/>
        </w:rPr>
        <w:t>October</w:t>
      </w: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Pr="00BB2C5C" w:rsidRDefault="00A237B9">
      <w:pPr>
        <w:rPr>
          <w:rFonts w:eastAsia="Calibri" w:cs="Calibri"/>
          <w:b/>
          <w:u w:val="single"/>
        </w:rPr>
      </w:pPr>
    </w:p>
    <w:p w:rsidR="003232C8" w:rsidRPr="00BB2C5C" w:rsidRDefault="00A237B9">
      <w:pPr>
        <w:rPr>
          <w:rFonts w:eastAsia="Calibri" w:cs="Calibri"/>
          <w:b/>
          <w:u w:val="single"/>
        </w:rPr>
      </w:pPr>
      <w:r w:rsidRPr="00BB2C5C">
        <w:rPr>
          <w:rFonts w:eastAsia="Calibri" w:cs="Calibri"/>
          <w:b/>
          <w:noProof/>
          <w:u w:val="single"/>
          <w:lang w:eastAsia="en-GB"/>
        </w:rPr>
        <w:drawing>
          <wp:anchor distT="0" distB="0" distL="114300" distR="114300" simplePos="0" relativeHeight="251760640" behindDoc="0" locked="0" layoutInCell="1" allowOverlap="1" wp14:anchorId="2DBF68F4" wp14:editId="232A19FB">
            <wp:simplePos x="0" y="0"/>
            <wp:positionH relativeFrom="column">
              <wp:posOffset>39370</wp:posOffset>
            </wp:positionH>
            <wp:positionV relativeFrom="paragraph">
              <wp:posOffset>124460</wp:posOffset>
            </wp:positionV>
            <wp:extent cx="4991735" cy="2501265"/>
            <wp:effectExtent l="0" t="0" r="0" b="0"/>
            <wp:wrapSquare wrapText="bothSides"/>
            <wp:docPr id="459" name="Picture 459" descr="R:\GraphicsLibrary\Graphics\Fire Kills Safety Illustrations\Seasonal\October-Smoke-alarms-Twitter-1024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GraphicsLibrary\Graphics\Fire Kills Safety Illustrations\Seasonal\October-Smoke-alarms-Twitter-1024x512.jp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9173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A237B9" w:rsidRDefault="00A237B9">
      <w:pPr>
        <w:rPr>
          <w:rFonts w:eastAsia="Calibri" w:cs="Calibri"/>
          <w:b/>
          <w:u w:val="single"/>
        </w:rPr>
      </w:pPr>
    </w:p>
    <w:p w:rsidR="005F6D3C" w:rsidRPr="00BB2C5C" w:rsidRDefault="005F6D3C" w:rsidP="005F6D3C">
      <w:pPr>
        <w:pStyle w:val="ListParagraph"/>
        <w:ind w:left="0"/>
      </w:pPr>
      <w:r>
        <w:br/>
      </w:r>
      <w:hyperlink w:anchor="Links" w:history="1">
        <w:r w:rsidRPr="00BB2C5C">
          <w:rPr>
            <w:rStyle w:val="Hyperlink"/>
          </w:rPr>
          <w:t>Return to top</w:t>
        </w:r>
      </w:hyperlink>
    </w:p>
    <w:p w:rsidR="003232C8" w:rsidRDefault="003232C8">
      <w:pPr>
        <w:rPr>
          <w:rFonts w:eastAsia="Calibri" w:cs="Calibri"/>
          <w:b/>
          <w:u w:val="single"/>
        </w:rPr>
      </w:pPr>
      <w:bookmarkStart w:id="59" w:name="November"/>
      <w:bookmarkEnd w:id="59"/>
      <w:r w:rsidRPr="00BB2C5C">
        <w:rPr>
          <w:rFonts w:eastAsia="Calibri" w:cs="Calibri"/>
          <w:b/>
          <w:u w:val="single"/>
        </w:rPr>
        <w:t>November</w:t>
      </w:r>
    </w:p>
    <w:p w:rsidR="00A237B9" w:rsidRDefault="00B33C2F">
      <w:pPr>
        <w:rPr>
          <w:rFonts w:eastAsia="Calibri" w:cs="Calibri"/>
          <w:b/>
          <w:u w:val="single"/>
        </w:rPr>
      </w:pPr>
      <w:r>
        <w:rPr>
          <w:rFonts w:eastAsia="Calibri" w:cs="Calibri"/>
          <w:b/>
          <w:noProof/>
          <w:u w:val="single"/>
          <w:lang w:eastAsia="en-GB"/>
        </w:rPr>
        <w:drawing>
          <wp:inline distT="0" distB="0" distL="0" distR="0">
            <wp:extent cx="5239385" cy="2619375"/>
            <wp:effectExtent l="0" t="0" r="0" b="9525"/>
            <wp:docPr id="473" name="Picture 473" descr="R:\TEMPLATE\Critical Control - News Desk\Images\Campaigns\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TEMPLATE\Critical Control - News Desk\Images\Campaigns\Candles.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239385" cy="2619375"/>
                    </a:xfrm>
                    <a:prstGeom prst="rect">
                      <a:avLst/>
                    </a:prstGeom>
                    <a:noFill/>
                    <a:ln>
                      <a:noFill/>
                    </a:ln>
                  </pic:spPr>
                </pic:pic>
              </a:graphicData>
            </a:graphic>
          </wp:inline>
        </w:drawing>
      </w:r>
    </w:p>
    <w:p w:rsidR="00A237B9" w:rsidRDefault="00B33C2F">
      <w:pPr>
        <w:rPr>
          <w:rFonts w:eastAsia="Calibri" w:cs="Calibri"/>
          <w:b/>
          <w:u w:val="single"/>
        </w:rPr>
      </w:pPr>
      <w:r>
        <w:rPr>
          <w:rFonts w:eastAsia="Calibri" w:cs="Calibri"/>
          <w:b/>
          <w:noProof/>
          <w:u w:val="single"/>
          <w:lang w:eastAsia="en-GB"/>
        </w:rPr>
        <w:drawing>
          <wp:inline distT="0" distB="0" distL="0" distR="0">
            <wp:extent cx="5239385" cy="2619375"/>
            <wp:effectExtent l="0" t="0" r="0" b="9525"/>
            <wp:docPr id="474" name="Picture 474" descr="R:\TEMPLATE\Critical Control - News Desk\Images\Campaigns\Electr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TEMPLATE\Critical Control - News Desk\Images\Campaigns\Electric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39385" cy="2619375"/>
                    </a:xfrm>
                    <a:prstGeom prst="rect">
                      <a:avLst/>
                    </a:prstGeom>
                    <a:noFill/>
                    <a:ln>
                      <a:noFill/>
                    </a:ln>
                  </pic:spPr>
                </pic:pic>
              </a:graphicData>
            </a:graphic>
          </wp:inline>
        </w:drawing>
      </w:r>
    </w:p>
    <w:p w:rsidR="00B33C2F" w:rsidRDefault="00B33C2F">
      <w:pPr>
        <w:rPr>
          <w:rFonts w:eastAsia="Calibri" w:cs="Calibri"/>
          <w:b/>
          <w:u w:val="single"/>
        </w:rPr>
      </w:pPr>
      <w:bookmarkStart w:id="60" w:name="December"/>
      <w:bookmarkEnd w:id="60"/>
    </w:p>
    <w:p w:rsidR="005F6D3C" w:rsidRPr="00BB2C5C" w:rsidRDefault="000F4700" w:rsidP="005F6D3C">
      <w:pPr>
        <w:pStyle w:val="ListParagraph"/>
        <w:ind w:left="0"/>
      </w:pPr>
      <w:hyperlink w:anchor="Links" w:history="1">
        <w:r w:rsidR="005F6D3C" w:rsidRPr="00BB2C5C">
          <w:rPr>
            <w:rStyle w:val="Hyperlink"/>
          </w:rPr>
          <w:t>Return to top</w:t>
        </w:r>
      </w:hyperlink>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B33C2F" w:rsidRDefault="00B33C2F">
      <w:pPr>
        <w:rPr>
          <w:rFonts w:eastAsia="Calibri" w:cs="Calibri"/>
          <w:b/>
          <w:u w:val="single"/>
        </w:rPr>
      </w:pPr>
    </w:p>
    <w:p w:rsidR="005F6D3C" w:rsidRDefault="005F6D3C">
      <w:pPr>
        <w:rPr>
          <w:rFonts w:eastAsia="Calibri" w:cs="Calibri"/>
          <w:b/>
          <w:u w:val="single"/>
        </w:rPr>
      </w:pPr>
    </w:p>
    <w:p w:rsidR="003232C8" w:rsidRPr="00BB2C5C" w:rsidRDefault="003232C8">
      <w:pPr>
        <w:rPr>
          <w:rFonts w:eastAsia="Calibri" w:cs="Calibri"/>
          <w:b/>
          <w:u w:val="single"/>
        </w:rPr>
      </w:pPr>
      <w:r w:rsidRPr="00BB2C5C">
        <w:rPr>
          <w:rFonts w:eastAsia="Calibri" w:cs="Calibri"/>
          <w:b/>
          <w:u w:val="single"/>
        </w:rPr>
        <w:t>December</w:t>
      </w:r>
    </w:p>
    <w:p w:rsidR="003232C8" w:rsidRPr="00BB2C5C" w:rsidRDefault="005F6D3C">
      <w:pPr>
        <w:rPr>
          <w:rFonts w:eastAsia="Calibri" w:cs="Calibri"/>
          <w:b/>
          <w:u w:val="single"/>
        </w:rPr>
      </w:pPr>
      <w:r w:rsidRPr="00BB2C5C">
        <w:rPr>
          <w:rFonts w:eastAsia="Calibri" w:cs="Calibri"/>
          <w:b/>
          <w:noProof/>
          <w:u w:val="single"/>
          <w:lang w:eastAsia="en-GB"/>
        </w:rPr>
        <w:drawing>
          <wp:anchor distT="0" distB="0" distL="114300" distR="114300" simplePos="0" relativeHeight="251756544" behindDoc="0" locked="0" layoutInCell="1" allowOverlap="1" wp14:anchorId="34710E61" wp14:editId="704170E8">
            <wp:simplePos x="0" y="0"/>
            <wp:positionH relativeFrom="column">
              <wp:posOffset>-74295</wp:posOffset>
            </wp:positionH>
            <wp:positionV relativeFrom="paragraph">
              <wp:posOffset>-1270</wp:posOffset>
            </wp:positionV>
            <wp:extent cx="5371465" cy="2693670"/>
            <wp:effectExtent l="0" t="0" r="635" b="0"/>
            <wp:wrapNone/>
            <wp:docPr id="470" name="Picture 470" descr="R:\GraphicsLibrary\Graphics\Fire Kills Safety Illustrations\Seasonal\FireKills_PressToTest_DecemberSafetyMess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GraphicsLibrary\Graphics\Fire Kills Safety Illustrations\Seasonal\FireKills_PressToTest_DecemberSafetyMessage3.jp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71465" cy="26936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Calibri" w:cs="Calibri"/>
          <w:b/>
          <w:noProof/>
          <w:u w:val="single"/>
          <w:lang w:eastAsia="en-GB"/>
        </w:rPr>
        <w:drawing>
          <wp:anchor distT="0" distB="0" distL="114300" distR="114300" simplePos="0" relativeHeight="251761664" behindDoc="0" locked="0" layoutInCell="1" allowOverlap="1" wp14:anchorId="4F598D38" wp14:editId="398B6A12">
            <wp:simplePos x="0" y="0"/>
            <wp:positionH relativeFrom="column">
              <wp:posOffset>-74295</wp:posOffset>
            </wp:positionH>
            <wp:positionV relativeFrom="paragraph">
              <wp:posOffset>2692400</wp:posOffset>
            </wp:positionV>
            <wp:extent cx="5733415" cy="3002915"/>
            <wp:effectExtent l="0" t="0" r="635" b="6985"/>
            <wp:wrapSquare wrapText="bothSides"/>
            <wp:docPr id="475" name="Picture 475" descr="R:\TEMPLATE\Critical Control - News Desk\Images\Campaigns\Christmas coo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TEMPLATE\Critical Control - News Desk\Images\Campaigns\Christmas cooking.jp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3415" cy="300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16D" w:rsidRDefault="0068116D">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Default="005F6D3C">
      <w:pPr>
        <w:rPr>
          <w:rFonts w:eastAsia="Calibri" w:cs="Calibri"/>
          <w:b/>
          <w:u w:val="single"/>
        </w:rPr>
      </w:pPr>
    </w:p>
    <w:p w:rsidR="005F6D3C" w:rsidRPr="00BB2C5C" w:rsidRDefault="000F4700" w:rsidP="005F6D3C">
      <w:pPr>
        <w:pStyle w:val="ListParagraph"/>
        <w:ind w:left="0"/>
      </w:pPr>
      <w:hyperlink w:anchor="Links" w:history="1">
        <w:r w:rsidR="005F6D3C" w:rsidRPr="00BB2C5C">
          <w:rPr>
            <w:rStyle w:val="Hyperlink"/>
          </w:rPr>
          <w:t>Return to top</w:t>
        </w:r>
      </w:hyperlink>
    </w:p>
    <w:p w:rsidR="005F6D3C" w:rsidRPr="00BB2C5C" w:rsidRDefault="005F6D3C">
      <w:pPr>
        <w:rPr>
          <w:rFonts w:eastAsia="Calibri" w:cs="Calibri"/>
          <w:b/>
          <w:u w:val="single"/>
        </w:rPr>
      </w:pPr>
    </w:p>
    <w:sectPr w:rsidR="005F6D3C" w:rsidRPr="00BB2C5C" w:rsidSect="00DE6E94">
      <w:type w:val="continuous"/>
      <w:pgSz w:w="11907" w:h="16839" w:code="9"/>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DED" w:rsidRDefault="00000DED" w:rsidP="003A4575">
      <w:pPr>
        <w:spacing w:after="0" w:line="240" w:lineRule="auto"/>
      </w:pPr>
      <w:r>
        <w:separator/>
      </w:r>
    </w:p>
  </w:endnote>
  <w:endnote w:type="continuationSeparator" w:id="0">
    <w:p w:rsidR="00000DED" w:rsidRDefault="00000DED" w:rsidP="003A45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ED" w:rsidRDefault="00000DE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ED" w:rsidRDefault="00000D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DED" w:rsidRDefault="00000DED" w:rsidP="003A4575">
      <w:pPr>
        <w:spacing w:after="0" w:line="240" w:lineRule="auto"/>
      </w:pPr>
      <w:r>
        <w:separator/>
      </w:r>
    </w:p>
  </w:footnote>
  <w:footnote w:type="continuationSeparator" w:id="0">
    <w:p w:rsidR="00000DED" w:rsidRDefault="00000DED" w:rsidP="003A45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DED" w:rsidRDefault="00000DED">
    <w:pPr>
      <w:pStyle w:val="Header"/>
    </w:pPr>
    <w:r>
      <w:rPr>
        <w:noProof/>
        <w:lang w:eastAsia="en-GB"/>
      </w:rPr>
      <w:drawing>
        <wp:anchor distT="0" distB="0" distL="114300" distR="114300" simplePos="0" relativeHeight="251660288" behindDoc="0" locked="0" layoutInCell="1" allowOverlap="1" wp14:anchorId="04E9151A" wp14:editId="7CDB4262">
          <wp:simplePos x="0" y="0"/>
          <wp:positionH relativeFrom="column">
            <wp:posOffset>6089371</wp:posOffset>
          </wp:positionH>
          <wp:positionV relativeFrom="paragraph">
            <wp:posOffset>-464945</wp:posOffset>
          </wp:positionV>
          <wp:extent cx="547200" cy="1360800"/>
          <wp:effectExtent l="0" t="0" r="5715" b="0"/>
          <wp:wrapNone/>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age_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7200" cy="1360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14:anchorId="028EB5CC" wp14:editId="37E100E4">
          <wp:simplePos x="0" y="0"/>
          <wp:positionH relativeFrom="column">
            <wp:posOffset>6809105</wp:posOffset>
          </wp:positionH>
          <wp:positionV relativeFrom="paragraph">
            <wp:posOffset>-466026</wp:posOffset>
          </wp:positionV>
          <wp:extent cx="546735" cy="1360170"/>
          <wp:effectExtent l="0" t="0" r="5715" b="0"/>
          <wp:wrapNone/>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page_Ta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6735" cy="13601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FC33F4"/>
    <w:lvl w:ilvl="0">
      <w:start w:val="1"/>
      <w:numFmt w:val="decimal"/>
      <w:lvlText w:val="%1."/>
      <w:lvlJc w:val="left"/>
      <w:pPr>
        <w:tabs>
          <w:tab w:val="num" w:pos="1492"/>
        </w:tabs>
        <w:ind w:left="1492" w:hanging="360"/>
      </w:pPr>
    </w:lvl>
  </w:abstractNum>
  <w:abstractNum w:abstractNumId="1">
    <w:nsid w:val="FFFFFF7D"/>
    <w:multiLevelType w:val="singleLevel"/>
    <w:tmpl w:val="ED42A1D0"/>
    <w:lvl w:ilvl="0">
      <w:start w:val="1"/>
      <w:numFmt w:val="decimal"/>
      <w:lvlText w:val="%1."/>
      <w:lvlJc w:val="left"/>
      <w:pPr>
        <w:tabs>
          <w:tab w:val="num" w:pos="1209"/>
        </w:tabs>
        <w:ind w:left="1209" w:hanging="360"/>
      </w:pPr>
    </w:lvl>
  </w:abstractNum>
  <w:abstractNum w:abstractNumId="2">
    <w:nsid w:val="FFFFFF7E"/>
    <w:multiLevelType w:val="singleLevel"/>
    <w:tmpl w:val="AA10BE80"/>
    <w:lvl w:ilvl="0">
      <w:start w:val="1"/>
      <w:numFmt w:val="decimal"/>
      <w:lvlText w:val="%1."/>
      <w:lvlJc w:val="left"/>
      <w:pPr>
        <w:tabs>
          <w:tab w:val="num" w:pos="926"/>
        </w:tabs>
        <w:ind w:left="926" w:hanging="360"/>
      </w:pPr>
    </w:lvl>
  </w:abstractNum>
  <w:abstractNum w:abstractNumId="3">
    <w:nsid w:val="FFFFFF7F"/>
    <w:multiLevelType w:val="singleLevel"/>
    <w:tmpl w:val="656ECB6C"/>
    <w:lvl w:ilvl="0">
      <w:start w:val="1"/>
      <w:numFmt w:val="decimal"/>
      <w:lvlText w:val="%1."/>
      <w:lvlJc w:val="left"/>
      <w:pPr>
        <w:tabs>
          <w:tab w:val="num" w:pos="643"/>
        </w:tabs>
        <w:ind w:left="643" w:hanging="360"/>
      </w:pPr>
    </w:lvl>
  </w:abstractNum>
  <w:abstractNum w:abstractNumId="4">
    <w:nsid w:val="FFFFFF80"/>
    <w:multiLevelType w:val="singleLevel"/>
    <w:tmpl w:val="D3444D1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A485FF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E7A493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7EED1C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D5082B8"/>
    <w:lvl w:ilvl="0">
      <w:start w:val="1"/>
      <w:numFmt w:val="decimal"/>
      <w:lvlText w:val="%1."/>
      <w:lvlJc w:val="left"/>
      <w:pPr>
        <w:tabs>
          <w:tab w:val="num" w:pos="360"/>
        </w:tabs>
        <w:ind w:left="360" w:hanging="360"/>
      </w:pPr>
    </w:lvl>
  </w:abstractNum>
  <w:abstractNum w:abstractNumId="9">
    <w:nsid w:val="FFFFFF89"/>
    <w:multiLevelType w:val="singleLevel"/>
    <w:tmpl w:val="92068A58"/>
    <w:lvl w:ilvl="0">
      <w:start w:val="1"/>
      <w:numFmt w:val="bullet"/>
      <w:lvlText w:val=""/>
      <w:lvlJc w:val="left"/>
      <w:pPr>
        <w:tabs>
          <w:tab w:val="num" w:pos="360"/>
        </w:tabs>
        <w:ind w:left="360" w:hanging="360"/>
      </w:pPr>
      <w:rPr>
        <w:rFonts w:ascii="Symbol" w:hAnsi="Symbol" w:hint="default"/>
      </w:rPr>
    </w:lvl>
  </w:abstractNum>
  <w:abstractNum w:abstractNumId="10">
    <w:nsid w:val="086E1C5D"/>
    <w:multiLevelType w:val="hybridMultilevel"/>
    <w:tmpl w:val="85BAD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7FF47D9"/>
    <w:multiLevelType w:val="hybridMultilevel"/>
    <w:tmpl w:val="187E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8BB6B7F"/>
    <w:multiLevelType w:val="hybridMultilevel"/>
    <w:tmpl w:val="58B0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9EF1F81"/>
    <w:multiLevelType w:val="multilevel"/>
    <w:tmpl w:val="975E7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D44727D"/>
    <w:multiLevelType w:val="hybridMultilevel"/>
    <w:tmpl w:val="0A42F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2B2A3F"/>
    <w:multiLevelType w:val="hybridMultilevel"/>
    <w:tmpl w:val="EAF451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29915C0D"/>
    <w:multiLevelType w:val="hybridMultilevel"/>
    <w:tmpl w:val="46689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5954D2F"/>
    <w:multiLevelType w:val="hybridMultilevel"/>
    <w:tmpl w:val="924256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6C414E"/>
    <w:multiLevelType w:val="hybridMultilevel"/>
    <w:tmpl w:val="2628337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69535BDA"/>
    <w:multiLevelType w:val="hybridMultilevel"/>
    <w:tmpl w:val="2C401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EE6354"/>
    <w:multiLevelType w:val="hybridMultilevel"/>
    <w:tmpl w:val="97983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197E6E"/>
    <w:multiLevelType w:val="hybridMultilevel"/>
    <w:tmpl w:val="2668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E5858F5"/>
    <w:multiLevelType w:val="hybridMultilevel"/>
    <w:tmpl w:val="D7043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FF82FFD"/>
    <w:multiLevelType w:val="hybridMultilevel"/>
    <w:tmpl w:val="53601146"/>
    <w:lvl w:ilvl="0" w:tplc="08090001">
      <w:start w:val="1"/>
      <w:numFmt w:val="bullet"/>
      <w:lvlText w:val=""/>
      <w:lvlJc w:val="left"/>
      <w:pPr>
        <w:tabs>
          <w:tab w:val="num" w:pos="600"/>
        </w:tabs>
        <w:ind w:left="600" w:hanging="360"/>
      </w:pPr>
      <w:rPr>
        <w:rFonts w:ascii="Symbol" w:hAnsi="Symbol" w:hint="default"/>
      </w:rPr>
    </w:lvl>
    <w:lvl w:ilvl="1" w:tplc="08090003" w:tentative="1">
      <w:start w:val="1"/>
      <w:numFmt w:val="bullet"/>
      <w:lvlText w:val="o"/>
      <w:lvlJc w:val="left"/>
      <w:pPr>
        <w:tabs>
          <w:tab w:val="num" w:pos="1320"/>
        </w:tabs>
        <w:ind w:left="1320" w:hanging="360"/>
      </w:pPr>
      <w:rPr>
        <w:rFonts w:ascii="Courier New" w:hAnsi="Courier New" w:cs="Courier New" w:hint="default"/>
      </w:rPr>
    </w:lvl>
    <w:lvl w:ilvl="2" w:tplc="08090005" w:tentative="1">
      <w:start w:val="1"/>
      <w:numFmt w:val="bullet"/>
      <w:lvlText w:val=""/>
      <w:lvlJc w:val="left"/>
      <w:pPr>
        <w:tabs>
          <w:tab w:val="num" w:pos="2040"/>
        </w:tabs>
        <w:ind w:left="2040" w:hanging="360"/>
      </w:pPr>
      <w:rPr>
        <w:rFonts w:ascii="Wingdings" w:hAnsi="Wingdings" w:hint="default"/>
      </w:rPr>
    </w:lvl>
    <w:lvl w:ilvl="3" w:tplc="08090001" w:tentative="1">
      <w:start w:val="1"/>
      <w:numFmt w:val="bullet"/>
      <w:lvlText w:val=""/>
      <w:lvlJc w:val="left"/>
      <w:pPr>
        <w:tabs>
          <w:tab w:val="num" w:pos="2760"/>
        </w:tabs>
        <w:ind w:left="2760" w:hanging="360"/>
      </w:pPr>
      <w:rPr>
        <w:rFonts w:ascii="Symbol" w:hAnsi="Symbol" w:hint="default"/>
      </w:rPr>
    </w:lvl>
    <w:lvl w:ilvl="4" w:tplc="08090003" w:tentative="1">
      <w:start w:val="1"/>
      <w:numFmt w:val="bullet"/>
      <w:lvlText w:val="o"/>
      <w:lvlJc w:val="left"/>
      <w:pPr>
        <w:tabs>
          <w:tab w:val="num" w:pos="3480"/>
        </w:tabs>
        <w:ind w:left="3480" w:hanging="360"/>
      </w:pPr>
      <w:rPr>
        <w:rFonts w:ascii="Courier New" w:hAnsi="Courier New" w:cs="Courier New" w:hint="default"/>
      </w:rPr>
    </w:lvl>
    <w:lvl w:ilvl="5" w:tplc="08090005" w:tentative="1">
      <w:start w:val="1"/>
      <w:numFmt w:val="bullet"/>
      <w:lvlText w:val=""/>
      <w:lvlJc w:val="left"/>
      <w:pPr>
        <w:tabs>
          <w:tab w:val="num" w:pos="4200"/>
        </w:tabs>
        <w:ind w:left="4200" w:hanging="360"/>
      </w:pPr>
      <w:rPr>
        <w:rFonts w:ascii="Wingdings" w:hAnsi="Wingdings" w:hint="default"/>
      </w:rPr>
    </w:lvl>
    <w:lvl w:ilvl="6" w:tplc="08090001" w:tentative="1">
      <w:start w:val="1"/>
      <w:numFmt w:val="bullet"/>
      <w:lvlText w:val=""/>
      <w:lvlJc w:val="left"/>
      <w:pPr>
        <w:tabs>
          <w:tab w:val="num" w:pos="4920"/>
        </w:tabs>
        <w:ind w:left="4920" w:hanging="360"/>
      </w:pPr>
      <w:rPr>
        <w:rFonts w:ascii="Symbol" w:hAnsi="Symbol" w:hint="default"/>
      </w:rPr>
    </w:lvl>
    <w:lvl w:ilvl="7" w:tplc="08090003" w:tentative="1">
      <w:start w:val="1"/>
      <w:numFmt w:val="bullet"/>
      <w:lvlText w:val="o"/>
      <w:lvlJc w:val="left"/>
      <w:pPr>
        <w:tabs>
          <w:tab w:val="num" w:pos="5640"/>
        </w:tabs>
        <w:ind w:left="5640" w:hanging="360"/>
      </w:pPr>
      <w:rPr>
        <w:rFonts w:ascii="Courier New" w:hAnsi="Courier New" w:cs="Courier New" w:hint="default"/>
      </w:rPr>
    </w:lvl>
    <w:lvl w:ilvl="8" w:tplc="08090005" w:tentative="1">
      <w:start w:val="1"/>
      <w:numFmt w:val="bullet"/>
      <w:lvlText w:val=""/>
      <w:lvlJc w:val="left"/>
      <w:pPr>
        <w:tabs>
          <w:tab w:val="num" w:pos="6360"/>
        </w:tabs>
        <w:ind w:left="6360" w:hanging="360"/>
      </w:pPr>
      <w:rPr>
        <w:rFonts w:ascii="Wingdings" w:hAnsi="Wingdings" w:hint="default"/>
      </w:rPr>
    </w:lvl>
  </w:abstractNum>
  <w:num w:numId="1">
    <w:abstractNumId w:val="18"/>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9"/>
  </w:num>
  <w:num w:numId="15">
    <w:abstractNumId w:val="15"/>
  </w:num>
  <w:num w:numId="16">
    <w:abstractNumId w:val="23"/>
  </w:num>
  <w:num w:numId="17">
    <w:abstractNumId w:val="14"/>
  </w:num>
  <w:num w:numId="18">
    <w:abstractNumId w:val="22"/>
  </w:num>
  <w:num w:numId="19">
    <w:abstractNumId w:val="21"/>
  </w:num>
  <w:num w:numId="20">
    <w:abstractNumId w:val="20"/>
  </w:num>
  <w:num w:numId="21">
    <w:abstractNumId w:val="16"/>
  </w:num>
  <w:num w:numId="22">
    <w:abstractNumId w:val="13"/>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45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5DD"/>
    <w:rsid w:val="00000DED"/>
    <w:rsid w:val="00002FD1"/>
    <w:rsid w:val="0005295E"/>
    <w:rsid w:val="000534A9"/>
    <w:rsid w:val="00075264"/>
    <w:rsid w:val="00095E16"/>
    <w:rsid w:val="000A298E"/>
    <w:rsid w:val="000A4194"/>
    <w:rsid w:val="000A66BC"/>
    <w:rsid w:val="000D1963"/>
    <w:rsid w:val="000E021E"/>
    <w:rsid w:val="000E166C"/>
    <w:rsid w:val="000E6C44"/>
    <w:rsid w:val="000F0846"/>
    <w:rsid w:val="000F4700"/>
    <w:rsid w:val="00117BDA"/>
    <w:rsid w:val="00122C82"/>
    <w:rsid w:val="0012326B"/>
    <w:rsid w:val="00127811"/>
    <w:rsid w:val="00127D82"/>
    <w:rsid w:val="00141521"/>
    <w:rsid w:val="0014193C"/>
    <w:rsid w:val="00160BD4"/>
    <w:rsid w:val="0016187D"/>
    <w:rsid w:val="0017013E"/>
    <w:rsid w:val="00182619"/>
    <w:rsid w:val="0018309A"/>
    <w:rsid w:val="00183BBE"/>
    <w:rsid w:val="00193E00"/>
    <w:rsid w:val="00221400"/>
    <w:rsid w:val="0022144B"/>
    <w:rsid w:val="00264A36"/>
    <w:rsid w:val="002C1ECA"/>
    <w:rsid w:val="002F0AF5"/>
    <w:rsid w:val="002F4D1B"/>
    <w:rsid w:val="00316A07"/>
    <w:rsid w:val="003232C8"/>
    <w:rsid w:val="00325356"/>
    <w:rsid w:val="00327A28"/>
    <w:rsid w:val="00334B47"/>
    <w:rsid w:val="00344250"/>
    <w:rsid w:val="00345AD1"/>
    <w:rsid w:val="00361440"/>
    <w:rsid w:val="00367100"/>
    <w:rsid w:val="00373939"/>
    <w:rsid w:val="00375CA7"/>
    <w:rsid w:val="0037730C"/>
    <w:rsid w:val="0039632A"/>
    <w:rsid w:val="003A4575"/>
    <w:rsid w:val="003B47BE"/>
    <w:rsid w:val="003E2989"/>
    <w:rsid w:val="00422665"/>
    <w:rsid w:val="0045158E"/>
    <w:rsid w:val="00461197"/>
    <w:rsid w:val="00470F83"/>
    <w:rsid w:val="00497995"/>
    <w:rsid w:val="004B7087"/>
    <w:rsid w:val="004C3F01"/>
    <w:rsid w:val="004D4EED"/>
    <w:rsid w:val="004D5CDB"/>
    <w:rsid w:val="004E766E"/>
    <w:rsid w:val="004F6AE0"/>
    <w:rsid w:val="00513173"/>
    <w:rsid w:val="00515812"/>
    <w:rsid w:val="00520AE2"/>
    <w:rsid w:val="0052735A"/>
    <w:rsid w:val="005840A2"/>
    <w:rsid w:val="00585A3F"/>
    <w:rsid w:val="00587D7E"/>
    <w:rsid w:val="005A7028"/>
    <w:rsid w:val="005D6065"/>
    <w:rsid w:val="005E125C"/>
    <w:rsid w:val="005F6D3C"/>
    <w:rsid w:val="00603E9C"/>
    <w:rsid w:val="00605146"/>
    <w:rsid w:val="00610E75"/>
    <w:rsid w:val="0063026E"/>
    <w:rsid w:val="006365CC"/>
    <w:rsid w:val="00642683"/>
    <w:rsid w:val="00670A6B"/>
    <w:rsid w:val="0068116D"/>
    <w:rsid w:val="00690B6D"/>
    <w:rsid w:val="006B064C"/>
    <w:rsid w:val="006C231A"/>
    <w:rsid w:val="006D3574"/>
    <w:rsid w:val="006F61E2"/>
    <w:rsid w:val="0070068A"/>
    <w:rsid w:val="00704521"/>
    <w:rsid w:val="00706DD7"/>
    <w:rsid w:val="007221F5"/>
    <w:rsid w:val="007266B0"/>
    <w:rsid w:val="00727E2C"/>
    <w:rsid w:val="00732D01"/>
    <w:rsid w:val="0073651E"/>
    <w:rsid w:val="00737B6E"/>
    <w:rsid w:val="00750C06"/>
    <w:rsid w:val="007D28D5"/>
    <w:rsid w:val="007D3AE2"/>
    <w:rsid w:val="007D498C"/>
    <w:rsid w:val="0081208F"/>
    <w:rsid w:val="008240E7"/>
    <w:rsid w:val="008407D3"/>
    <w:rsid w:val="00842B27"/>
    <w:rsid w:val="00882268"/>
    <w:rsid w:val="00887949"/>
    <w:rsid w:val="008A0B11"/>
    <w:rsid w:val="008B3A0F"/>
    <w:rsid w:val="008C1217"/>
    <w:rsid w:val="008D317C"/>
    <w:rsid w:val="008E0E10"/>
    <w:rsid w:val="008F0277"/>
    <w:rsid w:val="00924B05"/>
    <w:rsid w:val="00952F4A"/>
    <w:rsid w:val="00967FE1"/>
    <w:rsid w:val="009713DA"/>
    <w:rsid w:val="00986C37"/>
    <w:rsid w:val="009903AF"/>
    <w:rsid w:val="00991BD4"/>
    <w:rsid w:val="009A6241"/>
    <w:rsid w:val="009B12A2"/>
    <w:rsid w:val="009B7962"/>
    <w:rsid w:val="009D3B45"/>
    <w:rsid w:val="009D70BD"/>
    <w:rsid w:val="009E619C"/>
    <w:rsid w:val="00A237B9"/>
    <w:rsid w:val="00A325A2"/>
    <w:rsid w:val="00A47BDC"/>
    <w:rsid w:val="00A76D84"/>
    <w:rsid w:val="00A809EA"/>
    <w:rsid w:val="00A86381"/>
    <w:rsid w:val="00A942EF"/>
    <w:rsid w:val="00A95449"/>
    <w:rsid w:val="00AB710D"/>
    <w:rsid w:val="00AD2304"/>
    <w:rsid w:val="00AD460A"/>
    <w:rsid w:val="00B06033"/>
    <w:rsid w:val="00B3321C"/>
    <w:rsid w:val="00B33C2F"/>
    <w:rsid w:val="00B45028"/>
    <w:rsid w:val="00B71455"/>
    <w:rsid w:val="00B877BD"/>
    <w:rsid w:val="00B92BDF"/>
    <w:rsid w:val="00BA1A2A"/>
    <w:rsid w:val="00BB2C5C"/>
    <w:rsid w:val="00BE7756"/>
    <w:rsid w:val="00BE77B5"/>
    <w:rsid w:val="00BF31D6"/>
    <w:rsid w:val="00C01BB0"/>
    <w:rsid w:val="00C22BD6"/>
    <w:rsid w:val="00C44C29"/>
    <w:rsid w:val="00C46415"/>
    <w:rsid w:val="00C667E1"/>
    <w:rsid w:val="00C738F2"/>
    <w:rsid w:val="00CA57D2"/>
    <w:rsid w:val="00CB1B97"/>
    <w:rsid w:val="00CE3A78"/>
    <w:rsid w:val="00CF0EF8"/>
    <w:rsid w:val="00D255DD"/>
    <w:rsid w:val="00D27EBB"/>
    <w:rsid w:val="00D324E8"/>
    <w:rsid w:val="00D42999"/>
    <w:rsid w:val="00D46595"/>
    <w:rsid w:val="00D56D2B"/>
    <w:rsid w:val="00D67572"/>
    <w:rsid w:val="00D701E7"/>
    <w:rsid w:val="00D766D0"/>
    <w:rsid w:val="00D7705B"/>
    <w:rsid w:val="00D83C10"/>
    <w:rsid w:val="00D874AC"/>
    <w:rsid w:val="00D94603"/>
    <w:rsid w:val="00DE6E94"/>
    <w:rsid w:val="00DF4C2F"/>
    <w:rsid w:val="00DF4DC8"/>
    <w:rsid w:val="00E5222E"/>
    <w:rsid w:val="00E63198"/>
    <w:rsid w:val="00E65D89"/>
    <w:rsid w:val="00E66D09"/>
    <w:rsid w:val="00E707D3"/>
    <w:rsid w:val="00E77B7A"/>
    <w:rsid w:val="00EB78D0"/>
    <w:rsid w:val="00EC2807"/>
    <w:rsid w:val="00ED2C5F"/>
    <w:rsid w:val="00EE4CC3"/>
    <w:rsid w:val="00EF3D2F"/>
    <w:rsid w:val="00EF5213"/>
    <w:rsid w:val="00F907A2"/>
    <w:rsid w:val="00F92767"/>
    <w:rsid w:val="00F953EA"/>
    <w:rsid w:val="00F96176"/>
    <w:rsid w:val="00F97E2F"/>
    <w:rsid w:val="00FA4BB2"/>
    <w:rsid w:val="00FA7A90"/>
    <w:rsid w:val="00FD79DE"/>
    <w:rsid w:val="00FF3E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45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187D"/>
    <w:rPr>
      <w:rFonts w:ascii="Verdana" w:hAnsi="Verdana"/>
    </w:rPr>
  </w:style>
  <w:style w:type="paragraph" w:styleId="Heading1">
    <w:name w:val="heading 1"/>
    <w:basedOn w:val="Normal"/>
    <w:next w:val="Normal"/>
    <w:link w:val="Heading1Char"/>
    <w:qFormat/>
    <w:rsid w:val="00D255DD"/>
    <w:pPr>
      <w:keepNext/>
      <w:spacing w:before="240" w:after="60" w:line="240" w:lineRule="auto"/>
      <w:outlineLvl w:val="0"/>
    </w:pPr>
    <w:rPr>
      <w:rFonts w:eastAsia="Times New Roman" w:cs="Arial"/>
      <w:bCs/>
      <w:color w:val="571067"/>
      <w:kern w:val="32"/>
      <w:sz w:val="52"/>
      <w:szCs w:val="32"/>
      <w:lang w:eastAsia="en-GB"/>
    </w:rPr>
  </w:style>
  <w:style w:type="paragraph" w:styleId="Heading2">
    <w:name w:val="heading 2"/>
    <w:basedOn w:val="Normal"/>
    <w:next w:val="Normal"/>
    <w:link w:val="Heading2Char"/>
    <w:qFormat/>
    <w:rsid w:val="00D255DD"/>
    <w:pPr>
      <w:keepNext/>
      <w:spacing w:before="240" w:after="60" w:line="240" w:lineRule="auto"/>
      <w:outlineLvl w:val="1"/>
    </w:pPr>
    <w:rPr>
      <w:rFonts w:eastAsia="Times New Roman" w:cs="Arial"/>
      <w:bCs/>
      <w:iCs/>
      <w:color w:val="571067"/>
      <w:sz w:val="32"/>
      <w:szCs w:val="28"/>
      <w:lang w:eastAsia="en-GB"/>
    </w:rPr>
  </w:style>
  <w:style w:type="paragraph" w:styleId="Heading3">
    <w:name w:val="heading 3"/>
    <w:basedOn w:val="Normal"/>
    <w:next w:val="Normal"/>
    <w:link w:val="Heading3Char"/>
    <w:qFormat/>
    <w:rsid w:val="00882268"/>
    <w:pPr>
      <w:keepNext/>
      <w:spacing w:before="240" w:after="60" w:line="240" w:lineRule="auto"/>
      <w:outlineLvl w:val="2"/>
    </w:pPr>
    <w:rPr>
      <w:rFonts w:eastAsia="Times New Roman" w:cs="Arial"/>
      <w:bCs/>
      <w:i/>
      <w:color w:val="571067"/>
      <w:sz w:val="24"/>
      <w:szCs w:val="26"/>
      <w:lang w:eastAsia="en-GB"/>
    </w:rPr>
  </w:style>
  <w:style w:type="paragraph" w:styleId="Heading4">
    <w:name w:val="heading 4"/>
    <w:aliases w:val="Protect"/>
    <w:basedOn w:val="Normal"/>
    <w:next w:val="BodyText"/>
    <w:link w:val="Heading4Char"/>
    <w:uiPriority w:val="9"/>
    <w:unhideWhenUsed/>
    <w:qFormat/>
    <w:rsid w:val="00B06033"/>
    <w:pPr>
      <w:keepNext/>
      <w:keepLines/>
      <w:spacing w:before="200" w:after="0"/>
      <w:outlineLvl w:val="3"/>
    </w:pPr>
    <w:rPr>
      <w:rFonts w:eastAsiaTheme="majorEastAsia" w:cstheme="majorBidi"/>
      <w:bCs/>
      <w:iCs/>
      <w:color w:val="ED1D24"/>
      <w:sz w:val="32"/>
    </w:rPr>
  </w:style>
  <w:style w:type="paragraph" w:styleId="Heading5">
    <w:name w:val="heading 5"/>
    <w:aliases w:val="Respond"/>
    <w:basedOn w:val="Normal"/>
    <w:next w:val="BodyText"/>
    <w:link w:val="Heading5Char"/>
    <w:uiPriority w:val="9"/>
    <w:unhideWhenUsed/>
    <w:qFormat/>
    <w:rsid w:val="00B06033"/>
    <w:pPr>
      <w:keepNext/>
      <w:keepLines/>
      <w:spacing w:before="200" w:after="0"/>
      <w:outlineLvl w:val="4"/>
    </w:pPr>
    <w:rPr>
      <w:rFonts w:eastAsiaTheme="majorEastAsia" w:cstheme="majorBidi"/>
      <w:color w:val="00529D"/>
      <w:sz w:val="32"/>
    </w:rPr>
  </w:style>
  <w:style w:type="paragraph" w:styleId="Heading6">
    <w:name w:val="heading 6"/>
    <w:aliases w:val="Perform"/>
    <w:basedOn w:val="Normal"/>
    <w:next w:val="BodyText"/>
    <w:link w:val="Heading6Char"/>
    <w:uiPriority w:val="9"/>
    <w:unhideWhenUsed/>
    <w:qFormat/>
    <w:rsid w:val="007D498C"/>
    <w:pPr>
      <w:keepNext/>
      <w:keepLines/>
      <w:spacing w:before="200" w:after="0"/>
      <w:outlineLvl w:val="5"/>
    </w:pPr>
    <w:rPr>
      <w:rFonts w:eastAsiaTheme="majorEastAsia" w:cstheme="majorBidi"/>
      <w:iCs/>
      <w:color w:val="00959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75"/>
    <w:rPr>
      <w:rFonts w:ascii="Tahoma" w:hAnsi="Tahoma" w:cs="Tahoma"/>
      <w:sz w:val="16"/>
      <w:szCs w:val="16"/>
    </w:rPr>
  </w:style>
  <w:style w:type="character" w:customStyle="1" w:styleId="Heading1Char">
    <w:name w:val="Heading 1 Char"/>
    <w:basedOn w:val="DefaultParagraphFont"/>
    <w:link w:val="Heading1"/>
    <w:rsid w:val="00D255DD"/>
    <w:rPr>
      <w:rFonts w:ascii="Verdana" w:eastAsia="Times New Roman" w:hAnsi="Verdana" w:cs="Arial"/>
      <w:bCs/>
      <w:color w:val="571067"/>
      <w:kern w:val="32"/>
      <w:sz w:val="52"/>
      <w:szCs w:val="32"/>
      <w:lang w:eastAsia="en-GB"/>
    </w:rPr>
  </w:style>
  <w:style w:type="character" w:customStyle="1" w:styleId="Heading2Char">
    <w:name w:val="Heading 2 Char"/>
    <w:basedOn w:val="DefaultParagraphFont"/>
    <w:link w:val="Heading2"/>
    <w:rsid w:val="00D255DD"/>
    <w:rPr>
      <w:rFonts w:ascii="Verdana" w:eastAsia="Times New Roman" w:hAnsi="Verdana" w:cs="Arial"/>
      <w:bCs/>
      <w:iCs/>
      <w:color w:val="571067"/>
      <w:sz w:val="32"/>
      <w:szCs w:val="28"/>
      <w:lang w:eastAsia="en-GB"/>
    </w:rPr>
  </w:style>
  <w:style w:type="character" w:customStyle="1" w:styleId="Heading3Char">
    <w:name w:val="Heading 3 Char"/>
    <w:basedOn w:val="DefaultParagraphFont"/>
    <w:link w:val="Heading3"/>
    <w:rsid w:val="00882268"/>
    <w:rPr>
      <w:rFonts w:ascii="Verdana" w:eastAsia="Times New Roman" w:hAnsi="Verdana" w:cs="Arial"/>
      <w:bCs/>
      <w:i/>
      <w:color w:val="571067"/>
      <w:sz w:val="24"/>
      <w:szCs w:val="26"/>
      <w:lang w:eastAsia="en-GB"/>
    </w:rPr>
  </w:style>
  <w:style w:type="paragraph" w:styleId="TOC1">
    <w:name w:val="toc 1"/>
    <w:basedOn w:val="Normal"/>
    <w:next w:val="Normal"/>
    <w:autoRedefine/>
    <w:uiPriority w:val="39"/>
    <w:rsid w:val="00690B6D"/>
    <w:pPr>
      <w:tabs>
        <w:tab w:val="left" w:pos="567"/>
        <w:tab w:val="right" w:pos="9072"/>
      </w:tabs>
      <w:suppressAutoHyphens/>
      <w:spacing w:before="240" w:after="0" w:line="240" w:lineRule="auto"/>
      <w:ind w:left="567" w:hanging="567"/>
      <w:outlineLvl w:val="0"/>
    </w:pPr>
    <w:rPr>
      <w:rFonts w:eastAsia="Times New Roman" w:cs="Times New Roman"/>
      <w:b/>
      <w:szCs w:val="20"/>
    </w:rPr>
  </w:style>
  <w:style w:type="character" w:styleId="Hyperlink">
    <w:name w:val="Hyperlink"/>
    <w:basedOn w:val="FollowedHyperlink"/>
    <w:uiPriority w:val="99"/>
    <w:rsid w:val="00882268"/>
    <w:rPr>
      <w:rFonts w:ascii="Verdana" w:hAnsi="Verdana"/>
      <w:b w:val="0"/>
      <w:color w:val="571067"/>
      <w:sz w:val="22"/>
      <w:u w:val="single" w:color="571067"/>
    </w:rPr>
  </w:style>
  <w:style w:type="paragraph" w:customStyle="1" w:styleId="PageTitles">
    <w:name w:val="Page Titles"/>
    <w:rsid w:val="003A4575"/>
    <w:pPr>
      <w:spacing w:after="0" w:line="240" w:lineRule="auto"/>
    </w:pPr>
    <w:rPr>
      <w:rFonts w:ascii="Verdana" w:eastAsia="Times New Roman" w:hAnsi="Verdana" w:cs="Arial"/>
      <w:b/>
      <w:bCs/>
      <w:iCs/>
      <w:color w:val="FFFFFF"/>
      <w:sz w:val="36"/>
      <w:szCs w:val="28"/>
      <w:lang w:eastAsia="en-GB"/>
    </w:rPr>
  </w:style>
  <w:style w:type="table" w:styleId="TableGrid">
    <w:name w:val="Table Grid"/>
    <w:aliases w:val="CFRCS Service Table"/>
    <w:basedOn w:val="TableNormal"/>
    <w:rsid w:val="000F0846"/>
    <w:pPr>
      <w:spacing w:after="0" w:line="240" w:lineRule="auto"/>
    </w:pPr>
    <w:rPr>
      <w:rFonts w:ascii="Verdana" w:eastAsia="Times New Roman" w:hAnsi="Verdana" w:cs="Times New Roman"/>
      <w:szCs w:val="20"/>
      <w:lang w:eastAsia="en-GB" w:bidi="x-none"/>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alibri" w:hAnsi="Calibri"/>
        <w:b/>
        <w:color w:val="auto"/>
        <w:sz w:val="28"/>
      </w:rPr>
      <w:tblPr/>
      <w:tcPr>
        <w:shd w:val="clear" w:color="auto" w:fill="571067"/>
      </w:tcPr>
    </w:tblStylePr>
    <w:tblStylePr w:type="lastRow">
      <w:rPr>
        <w:rFonts w:ascii="Calibri" w:hAnsi="Calibri"/>
        <w:sz w:val="22"/>
      </w:rPr>
    </w:tblStylePr>
    <w:tblStylePr w:type="firstCol">
      <w:rPr>
        <w:rFonts w:ascii="Calibri" w:hAnsi="Calibri"/>
        <w:sz w:val="22"/>
      </w:rPr>
    </w:tblStylePr>
    <w:tblStylePr w:type="lastCol">
      <w:rPr>
        <w:rFonts w:ascii="Calibri" w:hAnsi="Calibri"/>
        <w:sz w:val="22"/>
      </w:rPr>
    </w:tblStylePr>
    <w:tblStylePr w:type="band1Vert">
      <w:rPr>
        <w:rFonts w:ascii="Calibri" w:hAnsi="Calibri"/>
        <w:sz w:val="22"/>
      </w:rPr>
    </w:tblStylePr>
    <w:tblStylePr w:type="band2Vert">
      <w:rPr>
        <w:rFonts w:ascii="Calibri" w:hAnsi="Calibri"/>
        <w:sz w:val="22"/>
      </w:rPr>
    </w:tblStylePr>
    <w:tblStylePr w:type="band1Horz">
      <w:rPr>
        <w:rFonts w:ascii="Calibri" w:hAnsi="Calibri"/>
        <w:sz w:val="22"/>
      </w:rPr>
    </w:tblStylePr>
    <w:tblStylePr w:type="band2Horz">
      <w:rPr>
        <w:rFonts w:ascii="Calibri" w:hAnsi="Calibri"/>
        <w:sz w:val="22"/>
      </w:rPr>
    </w:tblStylePr>
    <w:tblStylePr w:type="neCell">
      <w:rPr>
        <w:rFonts w:ascii="Calibri" w:hAnsi="Calibri"/>
        <w:sz w:val="22"/>
      </w:rPr>
    </w:tblStylePr>
    <w:tblStylePr w:type="nwCell">
      <w:rPr>
        <w:rFonts w:ascii="Calibri" w:hAnsi="Calibri"/>
        <w:sz w:val="22"/>
      </w:rPr>
    </w:tblStylePr>
    <w:tblStylePr w:type="seCell">
      <w:rPr>
        <w:rFonts w:ascii="Calibri" w:hAnsi="Calibri"/>
        <w:sz w:val="22"/>
      </w:rPr>
    </w:tblStylePr>
    <w:tblStylePr w:type="swCell">
      <w:rPr>
        <w:rFonts w:ascii="Calibri" w:hAnsi="Calibri"/>
        <w:sz w:val="22"/>
      </w:rPr>
    </w:tblStylePr>
  </w:style>
  <w:style w:type="paragraph" w:styleId="Header">
    <w:name w:val="header"/>
    <w:basedOn w:val="Normal"/>
    <w:link w:val="HeaderChar"/>
    <w:uiPriority w:val="99"/>
    <w:unhideWhenUsed/>
    <w:rsid w:val="003A4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575"/>
  </w:style>
  <w:style w:type="paragraph" w:styleId="Footer">
    <w:name w:val="footer"/>
    <w:basedOn w:val="Normal"/>
    <w:link w:val="FooterChar"/>
    <w:uiPriority w:val="99"/>
    <w:unhideWhenUsed/>
    <w:rsid w:val="003A4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575"/>
  </w:style>
  <w:style w:type="character" w:styleId="FollowedHyperlink">
    <w:name w:val="FollowedHyperlink"/>
    <w:basedOn w:val="DefaultParagraphFont"/>
    <w:uiPriority w:val="99"/>
    <w:unhideWhenUsed/>
    <w:rsid w:val="0016187D"/>
    <w:rPr>
      <w:rFonts w:ascii="Verdana" w:hAnsi="Verdana"/>
      <w:color w:val="7F7F7F" w:themeColor="text1" w:themeTint="80"/>
      <w:sz w:val="22"/>
      <w:u w:val="single"/>
    </w:rPr>
  </w:style>
  <w:style w:type="paragraph" w:styleId="TOC2">
    <w:name w:val="toc 2"/>
    <w:basedOn w:val="Normal"/>
    <w:next w:val="Normal"/>
    <w:autoRedefine/>
    <w:uiPriority w:val="39"/>
    <w:unhideWhenUsed/>
    <w:rsid w:val="00704521"/>
    <w:pPr>
      <w:spacing w:after="100"/>
      <w:ind w:left="220"/>
    </w:pPr>
  </w:style>
  <w:style w:type="paragraph" w:styleId="TOC3">
    <w:name w:val="toc 3"/>
    <w:basedOn w:val="Normal"/>
    <w:next w:val="Normal"/>
    <w:autoRedefine/>
    <w:uiPriority w:val="39"/>
    <w:unhideWhenUsed/>
    <w:rsid w:val="00704521"/>
    <w:pPr>
      <w:spacing w:after="100"/>
      <w:ind w:left="440"/>
    </w:pPr>
  </w:style>
  <w:style w:type="paragraph" w:styleId="ListParagraph">
    <w:name w:val="List Paragraph"/>
    <w:basedOn w:val="Normal"/>
    <w:uiPriority w:val="34"/>
    <w:qFormat/>
    <w:rsid w:val="00704521"/>
    <w:pPr>
      <w:ind w:left="720"/>
      <w:contextualSpacing/>
    </w:pPr>
  </w:style>
  <w:style w:type="paragraph" w:styleId="TOCHeading">
    <w:name w:val="TOC Heading"/>
    <w:basedOn w:val="Heading1"/>
    <w:next w:val="Normal"/>
    <w:uiPriority w:val="39"/>
    <w:semiHidden/>
    <w:unhideWhenUsed/>
    <w:qFormat/>
    <w:rsid w:val="004C3F01"/>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BodyText">
    <w:name w:val="Body Text"/>
    <w:aliases w:val="Prevent"/>
    <w:basedOn w:val="Normal"/>
    <w:link w:val="BodyTextChar"/>
    <w:uiPriority w:val="1"/>
    <w:qFormat/>
    <w:rsid w:val="0016187D"/>
    <w:pPr>
      <w:widowControl w:val="0"/>
      <w:spacing w:after="0" w:line="200" w:lineRule="atLeast"/>
    </w:pPr>
    <w:rPr>
      <w:color w:val="4B8F3E"/>
      <w:position w:val="3"/>
      <w:sz w:val="32"/>
    </w:rPr>
  </w:style>
  <w:style w:type="character" w:customStyle="1" w:styleId="BodyTextChar">
    <w:name w:val="Body Text Char"/>
    <w:aliases w:val="Prevent Char"/>
    <w:basedOn w:val="DefaultParagraphFont"/>
    <w:link w:val="BodyText"/>
    <w:uiPriority w:val="1"/>
    <w:rsid w:val="0016187D"/>
    <w:rPr>
      <w:rFonts w:ascii="Verdana" w:hAnsi="Verdana"/>
      <w:color w:val="4B8F3E"/>
      <w:position w:val="3"/>
      <w:sz w:val="32"/>
    </w:rPr>
  </w:style>
  <w:style w:type="character" w:customStyle="1" w:styleId="Heading4Char">
    <w:name w:val="Heading 4 Char"/>
    <w:aliases w:val="Protect Char"/>
    <w:basedOn w:val="DefaultParagraphFont"/>
    <w:link w:val="Heading4"/>
    <w:uiPriority w:val="9"/>
    <w:rsid w:val="00B06033"/>
    <w:rPr>
      <w:rFonts w:ascii="Verdana" w:eastAsiaTheme="majorEastAsia" w:hAnsi="Verdana" w:cstheme="majorBidi"/>
      <w:bCs/>
      <w:iCs/>
      <w:color w:val="ED1D24"/>
      <w:sz w:val="32"/>
    </w:rPr>
  </w:style>
  <w:style w:type="character" w:customStyle="1" w:styleId="Heading5Char">
    <w:name w:val="Heading 5 Char"/>
    <w:aliases w:val="Respond Char"/>
    <w:basedOn w:val="DefaultParagraphFont"/>
    <w:link w:val="Heading5"/>
    <w:uiPriority w:val="9"/>
    <w:rsid w:val="00B06033"/>
    <w:rPr>
      <w:rFonts w:ascii="Verdana" w:eastAsiaTheme="majorEastAsia" w:hAnsi="Verdana" w:cstheme="majorBidi"/>
      <w:color w:val="00529D"/>
      <w:sz w:val="32"/>
    </w:rPr>
  </w:style>
  <w:style w:type="paragraph" w:styleId="Title">
    <w:name w:val="Title"/>
    <w:basedOn w:val="Normal"/>
    <w:next w:val="Normal"/>
    <w:link w:val="TitleChar"/>
    <w:uiPriority w:val="10"/>
    <w:rsid w:val="00B060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03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Innovate"/>
    <w:basedOn w:val="Normal"/>
    <w:next w:val="BodyText"/>
    <w:uiPriority w:val="1"/>
    <w:qFormat/>
    <w:rsid w:val="00B06033"/>
    <w:pPr>
      <w:spacing w:after="0" w:line="240" w:lineRule="auto"/>
    </w:pPr>
    <w:rPr>
      <w:color w:val="FEBC23"/>
      <w:sz w:val="32"/>
    </w:rPr>
  </w:style>
  <w:style w:type="character" w:customStyle="1" w:styleId="Heading6Char">
    <w:name w:val="Heading 6 Char"/>
    <w:aliases w:val="Perform Char"/>
    <w:basedOn w:val="DefaultParagraphFont"/>
    <w:link w:val="Heading6"/>
    <w:uiPriority w:val="9"/>
    <w:rsid w:val="007D498C"/>
    <w:rPr>
      <w:rFonts w:ascii="Verdana" w:eastAsiaTheme="majorEastAsia" w:hAnsi="Verdana" w:cstheme="majorBidi"/>
      <w:iCs/>
      <w:color w:val="009595"/>
      <w:sz w:val="32"/>
    </w:rPr>
  </w:style>
  <w:style w:type="table" w:styleId="LightShading">
    <w:name w:val="Light Shading"/>
    <w:basedOn w:val="TableNormal"/>
    <w:uiPriority w:val="60"/>
    <w:rsid w:val="000F08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707D3"/>
    <w:rPr>
      <w:color w:val="808080"/>
    </w:rPr>
  </w:style>
  <w:style w:type="character" w:styleId="Strong">
    <w:name w:val="Strong"/>
    <w:basedOn w:val="DefaultParagraphFont"/>
    <w:uiPriority w:val="22"/>
    <w:qFormat/>
    <w:rsid w:val="007D28D5"/>
    <w:rPr>
      <w:b/>
      <w:bCs/>
    </w:rPr>
  </w:style>
  <w:style w:type="paragraph" w:styleId="NormalWeb">
    <w:name w:val="Normal (Web)"/>
    <w:basedOn w:val="Normal"/>
    <w:uiPriority w:val="99"/>
    <w:semiHidden/>
    <w:unhideWhenUsed/>
    <w:rsid w:val="0052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03E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6187D"/>
    <w:rPr>
      <w:rFonts w:ascii="Verdana" w:hAnsi="Verdana"/>
    </w:rPr>
  </w:style>
  <w:style w:type="paragraph" w:styleId="Heading1">
    <w:name w:val="heading 1"/>
    <w:basedOn w:val="Normal"/>
    <w:next w:val="Normal"/>
    <w:link w:val="Heading1Char"/>
    <w:qFormat/>
    <w:rsid w:val="00D255DD"/>
    <w:pPr>
      <w:keepNext/>
      <w:spacing w:before="240" w:after="60" w:line="240" w:lineRule="auto"/>
      <w:outlineLvl w:val="0"/>
    </w:pPr>
    <w:rPr>
      <w:rFonts w:eastAsia="Times New Roman" w:cs="Arial"/>
      <w:bCs/>
      <w:color w:val="571067"/>
      <w:kern w:val="32"/>
      <w:sz w:val="52"/>
      <w:szCs w:val="32"/>
      <w:lang w:eastAsia="en-GB"/>
    </w:rPr>
  </w:style>
  <w:style w:type="paragraph" w:styleId="Heading2">
    <w:name w:val="heading 2"/>
    <w:basedOn w:val="Normal"/>
    <w:next w:val="Normal"/>
    <w:link w:val="Heading2Char"/>
    <w:qFormat/>
    <w:rsid w:val="00D255DD"/>
    <w:pPr>
      <w:keepNext/>
      <w:spacing w:before="240" w:after="60" w:line="240" w:lineRule="auto"/>
      <w:outlineLvl w:val="1"/>
    </w:pPr>
    <w:rPr>
      <w:rFonts w:eastAsia="Times New Roman" w:cs="Arial"/>
      <w:bCs/>
      <w:iCs/>
      <w:color w:val="571067"/>
      <w:sz w:val="32"/>
      <w:szCs w:val="28"/>
      <w:lang w:eastAsia="en-GB"/>
    </w:rPr>
  </w:style>
  <w:style w:type="paragraph" w:styleId="Heading3">
    <w:name w:val="heading 3"/>
    <w:basedOn w:val="Normal"/>
    <w:next w:val="Normal"/>
    <w:link w:val="Heading3Char"/>
    <w:qFormat/>
    <w:rsid w:val="00882268"/>
    <w:pPr>
      <w:keepNext/>
      <w:spacing w:before="240" w:after="60" w:line="240" w:lineRule="auto"/>
      <w:outlineLvl w:val="2"/>
    </w:pPr>
    <w:rPr>
      <w:rFonts w:eastAsia="Times New Roman" w:cs="Arial"/>
      <w:bCs/>
      <w:i/>
      <w:color w:val="571067"/>
      <w:sz w:val="24"/>
      <w:szCs w:val="26"/>
      <w:lang w:eastAsia="en-GB"/>
    </w:rPr>
  </w:style>
  <w:style w:type="paragraph" w:styleId="Heading4">
    <w:name w:val="heading 4"/>
    <w:aliases w:val="Protect"/>
    <w:basedOn w:val="Normal"/>
    <w:next w:val="BodyText"/>
    <w:link w:val="Heading4Char"/>
    <w:uiPriority w:val="9"/>
    <w:unhideWhenUsed/>
    <w:qFormat/>
    <w:rsid w:val="00B06033"/>
    <w:pPr>
      <w:keepNext/>
      <w:keepLines/>
      <w:spacing w:before="200" w:after="0"/>
      <w:outlineLvl w:val="3"/>
    </w:pPr>
    <w:rPr>
      <w:rFonts w:eastAsiaTheme="majorEastAsia" w:cstheme="majorBidi"/>
      <w:bCs/>
      <w:iCs/>
      <w:color w:val="ED1D24"/>
      <w:sz w:val="32"/>
    </w:rPr>
  </w:style>
  <w:style w:type="paragraph" w:styleId="Heading5">
    <w:name w:val="heading 5"/>
    <w:aliases w:val="Respond"/>
    <w:basedOn w:val="Normal"/>
    <w:next w:val="BodyText"/>
    <w:link w:val="Heading5Char"/>
    <w:uiPriority w:val="9"/>
    <w:unhideWhenUsed/>
    <w:qFormat/>
    <w:rsid w:val="00B06033"/>
    <w:pPr>
      <w:keepNext/>
      <w:keepLines/>
      <w:spacing w:before="200" w:after="0"/>
      <w:outlineLvl w:val="4"/>
    </w:pPr>
    <w:rPr>
      <w:rFonts w:eastAsiaTheme="majorEastAsia" w:cstheme="majorBidi"/>
      <w:color w:val="00529D"/>
      <w:sz w:val="32"/>
    </w:rPr>
  </w:style>
  <w:style w:type="paragraph" w:styleId="Heading6">
    <w:name w:val="heading 6"/>
    <w:aliases w:val="Perform"/>
    <w:basedOn w:val="Normal"/>
    <w:next w:val="BodyText"/>
    <w:link w:val="Heading6Char"/>
    <w:uiPriority w:val="9"/>
    <w:unhideWhenUsed/>
    <w:qFormat/>
    <w:rsid w:val="007D498C"/>
    <w:pPr>
      <w:keepNext/>
      <w:keepLines/>
      <w:spacing w:before="200" w:after="0"/>
      <w:outlineLvl w:val="5"/>
    </w:pPr>
    <w:rPr>
      <w:rFonts w:eastAsiaTheme="majorEastAsia" w:cstheme="majorBidi"/>
      <w:iCs/>
      <w:color w:val="009595"/>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45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4575"/>
    <w:rPr>
      <w:rFonts w:ascii="Tahoma" w:hAnsi="Tahoma" w:cs="Tahoma"/>
      <w:sz w:val="16"/>
      <w:szCs w:val="16"/>
    </w:rPr>
  </w:style>
  <w:style w:type="character" w:customStyle="1" w:styleId="Heading1Char">
    <w:name w:val="Heading 1 Char"/>
    <w:basedOn w:val="DefaultParagraphFont"/>
    <w:link w:val="Heading1"/>
    <w:rsid w:val="00D255DD"/>
    <w:rPr>
      <w:rFonts w:ascii="Verdana" w:eastAsia="Times New Roman" w:hAnsi="Verdana" w:cs="Arial"/>
      <w:bCs/>
      <w:color w:val="571067"/>
      <w:kern w:val="32"/>
      <w:sz w:val="52"/>
      <w:szCs w:val="32"/>
      <w:lang w:eastAsia="en-GB"/>
    </w:rPr>
  </w:style>
  <w:style w:type="character" w:customStyle="1" w:styleId="Heading2Char">
    <w:name w:val="Heading 2 Char"/>
    <w:basedOn w:val="DefaultParagraphFont"/>
    <w:link w:val="Heading2"/>
    <w:rsid w:val="00D255DD"/>
    <w:rPr>
      <w:rFonts w:ascii="Verdana" w:eastAsia="Times New Roman" w:hAnsi="Verdana" w:cs="Arial"/>
      <w:bCs/>
      <w:iCs/>
      <w:color w:val="571067"/>
      <w:sz w:val="32"/>
      <w:szCs w:val="28"/>
      <w:lang w:eastAsia="en-GB"/>
    </w:rPr>
  </w:style>
  <w:style w:type="character" w:customStyle="1" w:styleId="Heading3Char">
    <w:name w:val="Heading 3 Char"/>
    <w:basedOn w:val="DefaultParagraphFont"/>
    <w:link w:val="Heading3"/>
    <w:rsid w:val="00882268"/>
    <w:rPr>
      <w:rFonts w:ascii="Verdana" w:eastAsia="Times New Roman" w:hAnsi="Verdana" w:cs="Arial"/>
      <w:bCs/>
      <w:i/>
      <w:color w:val="571067"/>
      <w:sz w:val="24"/>
      <w:szCs w:val="26"/>
      <w:lang w:eastAsia="en-GB"/>
    </w:rPr>
  </w:style>
  <w:style w:type="paragraph" w:styleId="TOC1">
    <w:name w:val="toc 1"/>
    <w:basedOn w:val="Normal"/>
    <w:next w:val="Normal"/>
    <w:autoRedefine/>
    <w:uiPriority w:val="39"/>
    <w:rsid w:val="00690B6D"/>
    <w:pPr>
      <w:tabs>
        <w:tab w:val="left" w:pos="567"/>
        <w:tab w:val="right" w:pos="9072"/>
      </w:tabs>
      <w:suppressAutoHyphens/>
      <w:spacing w:before="240" w:after="0" w:line="240" w:lineRule="auto"/>
      <w:ind w:left="567" w:hanging="567"/>
      <w:outlineLvl w:val="0"/>
    </w:pPr>
    <w:rPr>
      <w:rFonts w:eastAsia="Times New Roman" w:cs="Times New Roman"/>
      <w:b/>
      <w:szCs w:val="20"/>
    </w:rPr>
  </w:style>
  <w:style w:type="character" w:styleId="Hyperlink">
    <w:name w:val="Hyperlink"/>
    <w:basedOn w:val="FollowedHyperlink"/>
    <w:uiPriority w:val="99"/>
    <w:rsid w:val="00882268"/>
    <w:rPr>
      <w:rFonts w:ascii="Verdana" w:hAnsi="Verdana"/>
      <w:b w:val="0"/>
      <w:color w:val="571067"/>
      <w:sz w:val="22"/>
      <w:u w:val="single" w:color="571067"/>
    </w:rPr>
  </w:style>
  <w:style w:type="paragraph" w:customStyle="1" w:styleId="PageTitles">
    <w:name w:val="Page Titles"/>
    <w:rsid w:val="003A4575"/>
    <w:pPr>
      <w:spacing w:after="0" w:line="240" w:lineRule="auto"/>
    </w:pPr>
    <w:rPr>
      <w:rFonts w:ascii="Verdana" w:eastAsia="Times New Roman" w:hAnsi="Verdana" w:cs="Arial"/>
      <w:b/>
      <w:bCs/>
      <w:iCs/>
      <w:color w:val="FFFFFF"/>
      <w:sz w:val="36"/>
      <w:szCs w:val="28"/>
      <w:lang w:eastAsia="en-GB"/>
    </w:rPr>
  </w:style>
  <w:style w:type="table" w:styleId="TableGrid">
    <w:name w:val="Table Grid"/>
    <w:aliases w:val="CFRCS Service Table"/>
    <w:basedOn w:val="TableNormal"/>
    <w:rsid w:val="000F0846"/>
    <w:pPr>
      <w:spacing w:after="0" w:line="240" w:lineRule="auto"/>
    </w:pPr>
    <w:rPr>
      <w:rFonts w:ascii="Verdana" w:eastAsia="Times New Roman" w:hAnsi="Verdana" w:cs="Times New Roman"/>
      <w:szCs w:val="20"/>
      <w:lang w:eastAsia="en-GB" w:bidi="x-none"/>
    </w:rPr>
    <w:tblPr>
      <w:tblStyleRowBandSize w:val="1"/>
      <w:tblStyleColBandSize w:val="1"/>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Calibri" w:hAnsi="Calibri"/>
        <w:b/>
        <w:color w:val="auto"/>
        <w:sz w:val="28"/>
      </w:rPr>
      <w:tblPr/>
      <w:tcPr>
        <w:shd w:val="clear" w:color="auto" w:fill="571067"/>
      </w:tcPr>
    </w:tblStylePr>
    <w:tblStylePr w:type="lastRow">
      <w:rPr>
        <w:rFonts w:ascii="Calibri" w:hAnsi="Calibri"/>
        <w:sz w:val="22"/>
      </w:rPr>
    </w:tblStylePr>
    <w:tblStylePr w:type="firstCol">
      <w:rPr>
        <w:rFonts w:ascii="Calibri" w:hAnsi="Calibri"/>
        <w:sz w:val="22"/>
      </w:rPr>
    </w:tblStylePr>
    <w:tblStylePr w:type="lastCol">
      <w:rPr>
        <w:rFonts w:ascii="Calibri" w:hAnsi="Calibri"/>
        <w:sz w:val="22"/>
      </w:rPr>
    </w:tblStylePr>
    <w:tblStylePr w:type="band1Vert">
      <w:rPr>
        <w:rFonts w:ascii="Calibri" w:hAnsi="Calibri"/>
        <w:sz w:val="22"/>
      </w:rPr>
    </w:tblStylePr>
    <w:tblStylePr w:type="band2Vert">
      <w:rPr>
        <w:rFonts w:ascii="Calibri" w:hAnsi="Calibri"/>
        <w:sz w:val="22"/>
      </w:rPr>
    </w:tblStylePr>
    <w:tblStylePr w:type="band1Horz">
      <w:rPr>
        <w:rFonts w:ascii="Calibri" w:hAnsi="Calibri"/>
        <w:sz w:val="22"/>
      </w:rPr>
    </w:tblStylePr>
    <w:tblStylePr w:type="band2Horz">
      <w:rPr>
        <w:rFonts w:ascii="Calibri" w:hAnsi="Calibri"/>
        <w:sz w:val="22"/>
      </w:rPr>
    </w:tblStylePr>
    <w:tblStylePr w:type="neCell">
      <w:rPr>
        <w:rFonts w:ascii="Calibri" w:hAnsi="Calibri"/>
        <w:sz w:val="22"/>
      </w:rPr>
    </w:tblStylePr>
    <w:tblStylePr w:type="nwCell">
      <w:rPr>
        <w:rFonts w:ascii="Calibri" w:hAnsi="Calibri"/>
        <w:sz w:val="22"/>
      </w:rPr>
    </w:tblStylePr>
    <w:tblStylePr w:type="seCell">
      <w:rPr>
        <w:rFonts w:ascii="Calibri" w:hAnsi="Calibri"/>
        <w:sz w:val="22"/>
      </w:rPr>
    </w:tblStylePr>
    <w:tblStylePr w:type="swCell">
      <w:rPr>
        <w:rFonts w:ascii="Calibri" w:hAnsi="Calibri"/>
        <w:sz w:val="22"/>
      </w:rPr>
    </w:tblStylePr>
  </w:style>
  <w:style w:type="paragraph" w:styleId="Header">
    <w:name w:val="header"/>
    <w:basedOn w:val="Normal"/>
    <w:link w:val="HeaderChar"/>
    <w:uiPriority w:val="99"/>
    <w:unhideWhenUsed/>
    <w:rsid w:val="003A45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4575"/>
  </w:style>
  <w:style w:type="paragraph" w:styleId="Footer">
    <w:name w:val="footer"/>
    <w:basedOn w:val="Normal"/>
    <w:link w:val="FooterChar"/>
    <w:uiPriority w:val="99"/>
    <w:unhideWhenUsed/>
    <w:rsid w:val="003A45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4575"/>
  </w:style>
  <w:style w:type="character" w:styleId="FollowedHyperlink">
    <w:name w:val="FollowedHyperlink"/>
    <w:basedOn w:val="DefaultParagraphFont"/>
    <w:uiPriority w:val="99"/>
    <w:unhideWhenUsed/>
    <w:rsid w:val="0016187D"/>
    <w:rPr>
      <w:rFonts w:ascii="Verdana" w:hAnsi="Verdana"/>
      <w:color w:val="7F7F7F" w:themeColor="text1" w:themeTint="80"/>
      <w:sz w:val="22"/>
      <w:u w:val="single"/>
    </w:rPr>
  </w:style>
  <w:style w:type="paragraph" w:styleId="TOC2">
    <w:name w:val="toc 2"/>
    <w:basedOn w:val="Normal"/>
    <w:next w:val="Normal"/>
    <w:autoRedefine/>
    <w:uiPriority w:val="39"/>
    <w:unhideWhenUsed/>
    <w:rsid w:val="00704521"/>
    <w:pPr>
      <w:spacing w:after="100"/>
      <w:ind w:left="220"/>
    </w:pPr>
  </w:style>
  <w:style w:type="paragraph" w:styleId="TOC3">
    <w:name w:val="toc 3"/>
    <w:basedOn w:val="Normal"/>
    <w:next w:val="Normal"/>
    <w:autoRedefine/>
    <w:uiPriority w:val="39"/>
    <w:unhideWhenUsed/>
    <w:rsid w:val="00704521"/>
    <w:pPr>
      <w:spacing w:after="100"/>
      <w:ind w:left="440"/>
    </w:pPr>
  </w:style>
  <w:style w:type="paragraph" w:styleId="ListParagraph">
    <w:name w:val="List Paragraph"/>
    <w:basedOn w:val="Normal"/>
    <w:uiPriority w:val="34"/>
    <w:qFormat/>
    <w:rsid w:val="00704521"/>
    <w:pPr>
      <w:ind w:left="720"/>
      <w:contextualSpacing/>
    </w:pPr>
  </w:style>
  <w:style w:type="paragraph" w:styleId="TOCHeading">
    <w:name w:val="TOC Heading"/>
    <w:basedOn w:val="Heading1"/>
    <w:next w:val="Normal"/>
    <w:uiPriority w:val="39"/>
    <w:semiHidden/>
    <w:unhideWhenUsed/>
    <w:qFormat/>
    <w:rsid w:val="004C3F01"/>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BodyText">
    <w:name w:val="Body Text"/>
    <w:aliases w:val="Prevent"/>
    <w:basedOn w:val="Normal"/>
    <w:link w:val="BodyTextChar"/>
    <w:uiPriority w:val="1"/>
    <w:qFormat/>
    <w:rsid w:val="0016187D"/>
    <w:pPr>
      <w:widowControl w:val="0"/>
      <w:spacing w:after="0" w:line="200" w:lineRule="atLeast"/>
    </w:pPr>
    <w:rPr>
      <w:color w:val="4B8F3E"/>
      <w:position w:val="3"/>
      <w:sz w:val="32"/>
    </w:rPr>
  </w:style>
  <w:style w:type="character" w:customStyle="1" w:styleId="BodyTextChar">
    <w:name w:val="Body Text Char"/>
    <w:aliases w:val="Prevent Char"/>
    <w:basedOn w:val="DefaultParagraphFont"/>
    <w:link w:val="BodyText"/>
    <w:uiPriority w:val="1"/>
    <w:rsid w:val="0016187D"/>
    <w:rPr>
      <w:rFonts w:ascii="Verdana" w:hAnsi="Verdana"/>
      <w:color w:val="4B8F3E"/>
      <w:position w:val="3"/>
      <w:sz w:val="32"/>
    </w:rPr>
  </w:style>
  <w:style w:type="character" w:customStyle="1" w:styleId="Heading4Char">
    <w:name w:val="Heading 4 Char"/>
    <w:aliases w:val="Protect Char"/>
    <w:basedOn w:val="DefaultParagraphFont"/>
    <w:link w:val="Heading4"/>
    <w:uiPriority w:val="9"/>
    <w:rsid w:val="00B06033"/>
    <w:rPr>
      <w:rFonts w:ascii="Verdana" w:eastAsiaTheme="majorEastAsia" w:hAnsi="Verdana" w:cstheme="majorBidi"/>
      <w:bCs/>
      <w:iCs/>
      <w:color w:val="ED1D24"/>
      <w:sz w:val="32"/>
    </w:rPr>
  </w:style>
  <w:style w:type="character" w:customStyle="1" w:styleId="Heading5Char">
    <w:name w:val="Heading 5 Char"/>
    <w:aliases w:val="Respond Char"/>
    <w:basedOn w:val="DefaultParagraphFont"/>
    <w:link w:val="Heading5"/>
    <w:uiPriority w:val="9"/>
    <w:rsid w:val="00B06033"/>
    <w:rPr>
      <w:rFonts w:ascii="Verdana" w:eastAsiaTheme="majorEastAsia" w:hAnsi="Verdana" w:cstheme="majorBidi"/>
      <w:color w:val="00529D"/>
      <w:sz w:val="32"/>
    </w:rPr>
  </w:style>
  <w:style w:type="paragraph" w:styleId="Title">
    <w:name w:val="Title"/>
    <w:basedOn w:val="Normal"/>
    <w:next w:val="Normal"/>
    <w:link w:val="TitleChar"/>
    <w:uiPriority w:val="10"/>
    <w:rsid w:val="00B0603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6033"/>
    <w:rPr>
      <w:rFonts w:asciiTheme="majorHAnsi" w:eastAsiaTheme="majorEastAsia" w:hAnsiTheme="majorHAnsi" w:cstheme="majorBidi"/>
      <w:color w:val="17365D" w:themeColor="text2" w:themeShade="BF"/>
      <w:spacing w:val="5"/>
      <w:kern w:val="28"/>
      <w:sz w:val="52"/>
      <w:szCs w:val="52"/>
    </w:rPr>
  </w:style>
  <w:style w:type="paragraph" w:styleId="NoSpacing">
    <w:name w:val="No Spacing"/>
    <w:aliases w:val="Innovate"/>
    <w:basedOn w:val="Normal"/>
    <w:next w:val="BodyText"/>
    <w:uiPriority w:val="1"/>
    <w:qFormat/>
    <w:rsid w:val="00B06033"/>
    <w:pPr>
      <w:spacing w:after="0" w:line="240" w:lineRule="auto"/>
    </w:pPr>
    <w:rPr>
      <w:color w:val="FEBC23"/>
      <w:sz w:val="32"/>
    </w:rPr>
  </w:style>
  <w:style w:type="character" w:customStyle="1" w:styleId="Heading6Char">
    <w:name w:val="Heading 6 Char"/>
    <w:aliases w:val="Perform Char"/>
    <w:basedOn w:val="DefaultParagraphFont"/>
    <w:link w:val="Heading6"/>
    <w:uiPriority w:val="9"/>
    <w:rsid w:val="007D498C"/>
    <w:rPr>
      <w:rFonts w:ascii="Verdana" w:eastAsiaTheme="majorEastAsia" w:hAnsi="Verdana" w:cstheme="majorBidi"/>
      <w:iCs/>
      <w:color w:val="009595"/>
      <w:sz w:val="32"/>
    </w:rPr>
  </w:style>
  <w:style w:type="table" w:styleId="LightShading">
    <w:name w:val="Light Shading"/>
    <w:basedOn w:val="TableNormal"/>
    <w:uiPriority w:val="60"/>
    <w:rsid w:val="000F084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E707D3"/>
    <w:rPr>
      <w:color w:val="808080"/>
    </w:rPr>
  </w:style>
  <w:style w:type="character" w:styleId="Strong">
    <w:name w:val="Strong"/>
    <w:basedOn w:val="DefaultParagraphFont"/>
    <w:uiPriority w:val="22"/>
    <w:qFormat/>
    <w:rsid w:val="007D28D5"/>
    <w:rPr>
      <w:b/>
      <w:bCs/>
    </w:rPr>
  </w:style>
  <w:style w:type="paragraph" w:styleId="NormalWeb">
    <w:name w:val="Normal (Web)"/>
    <w:basedOn w:val="Normal"/>
    <w:uiPriority w:val="99"/>
    <w:semiHidden/>
    <w:unhideWhenUsed/>
    <w:rsid w:val="00520AE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03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33360">
      <w:bodyDiv w:val="1"/>
      <w:marLeft w:val="0"/>
      <w:marRight w:val="0"/>
      <w:marTop w:val="0"/>
      <w:marBottom w:val="0"/>
      <w:divBdr>
        <w:top w:val="none" w:sz="0" w:space="0" w:color="auto"/>
        <w:left w:val="none" w:sz="0" w:space="0" w:color="auto"/>
        <w:bottom w:val="none" w:sz="0" w:space="0" w:color="auto"/>
        <w:right w:val="none" w:sz="0" w:space="0" w:color="auto"/>
      </w:divBdr>
    </w:div>
    <w:div w:id="408238093">
      <w:bodyDiv w:val="1"/>
      <w:marLeft w:val="0"/>
      <w:marRight w:val="0"/>
      <w:marTop w:val="0"/>
      <w:marBottom w:val="0"/>
      <w:divBdr>
        <w:top w:val="none" w:sz="0" w:space="0" w:color="auto"/>
        <w:left w:val="none" w:sz="0" w:space="0" w:color="auto"/>
        <w:bottom w:val="none" w:sz="0" w:space="0" w:color="auto"/>
        <w:right w:val="none" w:sz="0" w:space="0" w:color="auto"/>
      </w:divBdr>
    </w:div>
    <w:div w:id="471139621">
      <w:bodyDiv w:val="1"/>
      <w:marLeft w:val="0"/>
      <w:marRight w:val="0"/>
      <w:marTop w:val="0"/>
      <w:marBottom w:val="0"/>
      <w:divBdr>
        <w:top w:val="none" w:sz="0" w:space="0" w:color="auto"/>
        <w:left w:val="none" w:sz="0" w:space="0" w:color="auto"/>
        <w:bottom w:val="none" w:sz="0" w:space="0" w:color="auto"/>
        <w:right w:val="none" w:sz="0" w:space="0" w:color="auto"/>
      </w:divBdr>
    </w:div>
    <w:div w:id="516777964">
      <w:bodyDiv w:val="1"/>
      <w:marLeft w:val="0"/>
      <w:marRight w:val="0"/>
      <w:marTop w:val="0"/>
      <w:marBottom w:val="0"/>
      <w:divBdr>
        <w:top w:val="none" w:sz="0" w:space="0" w:color="auto"/>
        <w:left w:val="none" w:sz="0" w:space="0" w:color="auto"/>
        <w:bottom w:val="none" w:sz="0" w:space="0" w:color="auto"/>
        <w:right w:val="none" w:sz="0" w:space="0" w:color="auto"/>
      </w:divBdr>
      <w:divsChild>
        <w:div w:id="1000735758">
          <w:marLeft w:val="0"/>
          <w:marRight w:val="0"/>
          <w:marTop w:val="0"/>
          <w:marBottom w:val="0"/>
          <w:divBdr>
            <w:top w:val="none" w:sz="0" w:space="0" w:color="auto"/>
            <w:left w:val="none" w:sz="0" w:space="0" w:color="auto"/>
            <w:bottom w:val="none" w:sz="0" w:space="0" w:color="auto"/>
            <w:right w:val="none" w:sz="0" w:space="0" w:color="auto"/>
          </w:divBdr>
          <w:divsChild>
            <w:div w:id="1707099249">
              <w:marLeft w:val="0"/>
              <w:marRight w:val="0"/>
              <w:marTop w:val="0"/>
              <w:marBottom w:val="0"/>
              <w:divBdr>
                <w:top w:val="none" w:sz="0" w:space="0" w:color="auto"/>
                <w:left w:val="none" w:sz="0" w:space="0" w:color="auto"/>
                <w:bottom w:val="none" w:sz="0" w:space="0" w:color="auto"/>
                <w:right w:val="none" w:sz="0" w:space="0" w:color="auto"/>
              </w:divBdr>
              <w:divsChild>
                <w:div w:id="1572159195">
                  <w:marLeft w:val="0"/>
                  <w:marRight w:val="0"/>
                  <w:marTop w:val="0"/>
                  <w:marBottom w:val="0"/>
                  <w:divBdr>
                    <w:top w:val="none" w:sz="0" w:space="0" w:color="auto"/>
                    <w:left w:val="none" w:sz="0" w:space="0" w:color="auto"/>
                    <w:bottom w:val="none" w:sz="0" w:space="0" w:color="auto"/>
                    <w:right w:val="none" w:sz="0" w:space="0" w:color="auto"/>
                  </w:divBdr>
                  <w:divsChild>
                    <w:div w:id="577134187">
                      <w:marLeft w:val="0"/>
                      <w:marRight w:val="0"/>
                      <w:marTop w:val="0"/>
                      <w:marBottom w:val="0"/>
                      <w:divBdr>
                        <w:top w:val="none" w:sz="0" w:space="0" w:color="auto"/>
                        <w:left w:val="none" w:sz="0" w:space="0" w:color="auto"/>
                        <w:bottom w:val="none" w:sz="0" w:space="0" w:color="auto"/>
                        <w:right w:val="none" w:sz="0" w:space="0" w:color="auto"/>
                      </w:divBdr>
                      <w:divsChild>
                        <w:div w:id="106864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224406">
      <w:bodyDiv w:val="1"/>
      <w:marLeft w:val="0"/>
      <w:marRight w:val="0"/>
      <w:marTop w:val="0"/>
      <w:marBottom w:val="0"/>
      <w:divBdr>
        <w:top w:val="none" w:sz="0" w:space="0" w:color="auto"/>
        <w:left w:val="none" w:sz="0" w:space="0" w:color="auto"/>
        <w:bottom w:val="none" w:sz="0" w:space="0" w:color="auto"/>
        <w:right w:val="none" w:sz="0" w:space="0" w:color="auto"/>
      </w:divBdr>
    </w:div>
    <w:div w:id="836847702">
      <w:bodyDiv w:val="1"/>
      <w:marLeft w:val="0"/>
      <w:marRight w:val="0"/>
      <w:marTop w:val="0"/>
      <w:marBottom w:val="0"/>
      <w:divBdr>
        <w:top w:val="none" w:sz="0" w:space="0" w:color="auto"/>
        <w:left w:val="none" w:sz="0" w:space="0" w:color="auto"/>
        <w:bottom w:val="none" w:sz="0" w:space="0" w:color="auto"/>
        <w:right w:val="none" w:sz="0" w:space="0" w:color="auto"/>
      </w:divBdr>
    </w:div>
    <w:div w:id="1344942010">
      <w:bodyDiv w:val="1"/>
      <w:marLeft w:val="0"/>
      <w:marRight w:val="0"/>
      <w:marTop w:val="0"/>
      <w:marBottom w:val="0"/>
      <w:divBdr>
        <w:top w:val="none" w:sz="0" w:space="0" w:color="auto"/>
        <w:left w:val="none" w:sz="0" w:space="0" w:color="auto"/>
        <w:bottom w:val="none" w:sz="0" w:space="0" w:color="auto"/>
        <w:right w:val="none" w:sz="0" w:space="0" w:color="auto"/>
      </w:divBdr>
    </w:div>
    <w:div w:id="1386221130">
      <w:bodyDiv w:val="1"/>
      <w:marLeft w:val="0"/>
      <w:marRight w:val="0"/>
      <w:marTop w:val="0"/>
      <w:marBottom w:val="0"/>
      <w:divBdr>
        <w:top w:val="none" w:sz="0" w:space="0" w:color="auto"/>
        <w:left w:val="none" w:sz="0" w:space="0" w:color="auto"/>
        <w:bottom w:val="none" w:sz="0" w:space="0" w:color="auto"/>
        <w:right w:val="none" w:sz="0" w:space="0" w:color="auto"/>
      </w:divBdr>
    </w:div>
    <w:div w:id="155191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bit.ly/2cECKX0" TargetMode="External"/><Relationship Id="rId21" Type="http://schemas.openxmlformats.org/officeDocument/2006/relationships/hyperlink" Target="https://db.cornwall.gov.uk/fbnews/admin/login.asp" TargetMode="External"/><Relationship Id="rId42" Type="http://schemas.openxmlformats.org/officeDocument/2006/relationships/hyperlink" Target="http://bit.ly/2cXqh1M" TargetMode="External"/><Relationship Id="rId47" Type="http://schemas.openxmlformats.org/officeDocument/2006/relationships/hyperlink" Target="file:///\\cc\root\fire\ref\TEMPLATE\CriticalControl_NewsDesk\Images\LeafletCovers" TargetMode="External"/><Relationship Id="rId63" Type="http://schemas.openxmlformats.org/officeDocument/2006/relationships/hyperlink" Target="http://bit.ly/2f90JMM" TargetMode="External"/><Relationship Id="rId68" Type="http://schemas.openxmlformats.org/officeDocument/2006/relationships/image" Target="media/image25.jpeg"/><Relationship Id="rId84" Type="http://schemas.openxmlformats.org/officeDocument/2006/relationships/hyperlink" Target="http://bit.ly/2ko01Ny" TargetMode="External"/><Relationship Id="rId89" Type="http://schemas.openxmlformats.org/officeDocument/2006/relationships/hyperlink" Target="http://bit.ly/2iAfKfa" TargetMode="External"/><Relationship Id="rId112" Type="http://schemas.openxmlformats.org/officeDocument/2006/relationships/hyperlink" Target="file:///\\cc\root\fire\ref\TEMPLATE\CriticalControl_NewsDesk\Images\Incidents" TargetMode="External"/><Relationship Id="rId133" Type="http://schemas.openxmlformats.org/officeDocument/2006/relationships/hyperlink" Target="http://bit.ly/1axuDCS" TargetMode="External"/><Relationship Id="rId138" Type="http://schemas.openxmlformats.org/officeDocument/2006/relationships/image" Target="media/image45.jpeg"/><Relationship Id="rId154" Type="http://schemas.openxmlformats.org/officeDocument/2006/relationships/image" Target="media/image56.jpeg"/><Relationship Id="rId159" Type="http://schemas.openxmlformats.org/officeDocument/2006/relationships/image" Target="media/image61.jpeg"/><Relationship Id="rId16" Type="http://schemas.openxmlformats.org/officeDocument/2006/relationships/hyperlink" Target="file:///R:\TEMPLATE\CriticalControl_NewsDesk\Images" TargetMode="External"/><Relationship Id="rId107" Type="http://schemas.openxmlformats.org/officeDocument/2006/relationships/hyperlink" Target="http://bit.ly/2k4uhzk" TargetMode="External"/><Relationship Id="rId11" Type="http://schemas.openxmlformats.org/officeDocument/2006/relationships/image" Target="media/image3.png"/><Relationship Id="rId32" Type="http://schemas.openxmlformats.org/officeDocument/2006/relationships/hyperlink" Target="file:///\\cc\root\fire\ref\TEMPLATE\CriticalControl_NewsDesk\Images\LeafletCovers" TargetMode="External"/><Relationship Id="rId37" Type="http://schemas.openxmlformats.org/officeDocument/2006/relationships/hyperlink" Target="file:///\\cc\root\fire\ref\TEMPLATE\CriticalControl_NewsDesk\Images\Incidents" TargetMode="External"/><Relationship Id="rId53" Type="http://schemas.openxmlformats.org/officeDocument/2006/relationships/image" Target="media/image20.jpeg"/><Relationship Id="rId58" Type="http://schemas.openxmlformats.org/officeDocument/2006/relationships/hyperlink" Target="file:///\\cc\root\fire\ref\TEMPLATE\CriticalControl_NewsDesk\Images\Campaigns" TargetMode="External"/><Relationship Id="rId74" Type="http://schemas.openxmlformats.org/officeDocument/2006/relationships/image" Target="media/image26.jpeg"/><Relationship Id="rId79" Type="http://schemas.openxmlformats.org/officeDocument/2006/relationships/image" Target="media/image29.jpeg"/><Relationship Id="rId102" Type="http://schemas.openxmlformats.org/officeDocument/2006/relationships/image" Target="media/image36.jpeg"/><Relationship Id="rId123" Type="http://schemas.openxmlformats.org/officeDocument/2006/relationships/hyperlink" Target="http://bit.ly/SvhKif" TargetMode="External"/><Relationship Id="rId128" Type="http://schemas.openxmlformats.org/officeDocument/2006/relationships/hyperlink" Target="file:///\\cc\root\fire\ref\TEMPLATE\CriticalControl_NewsDesk\Images\FireKillsIcons" TargetMode="External"/><Relationship Id="rId144" Type="http://schemas.openxmlformats.org/officeDocument/2006/relationships/hyperlink" Target="file:///\\cc\root\fire\ref\TEMPLATE\CriticalControl_NewsDesk\Images\Campaigns" TargetMode="External"/><Relationship Id="rId149" Type="http://schemas.openxmlformats.org/officeDocument/2006/relationships/image" Target="media/image51.jpeg"/><Relationship Id="rId5" Type="http://schemas.openxmlformats.org/officeDocument/2006/relationships/settings" Target="settings.xml"/><Relationship Id="rId90" Type="http://schemas.openxmlformats.org/officeDocument/2006/relationships/hyperlink" Target="file:///\\cc\root\fire\ref\TEMPLATE\CriticalControl_NewsDesk\Images\Logos" TargetMode="External"/><Relationship Id="rId95" Type="http://schemas.openxmlformats.org/officeDocument/2006/relationships/hyperlink" Target="http://bit.ly/2f8xDgA" TargetMode="External"/><Relationship Id="rId160" Type="http://schemas.openxmlformats.org/officeDocument/2006/relationships/image" Target="media/image62.jpeg"/><Relationship Id="rId165" Type="http://schemas.openxmlformats.org/officeDocument/2006/relationships/glossaryDocument" Target="glossary/document.xml"/><Relationship Id="rId22" Type="http://schemas.openxmlformats.org/officeDocument/2006/relationships/hyperlink" Target="mailto:infohub@fire.cornwall.gov.uk" TargetMode="External"/><Relationship Id="rId27" Type="http://schemas.openxmlformats.org/officeDocument/2006/relationships/hyperlink" Target="http://bit.ly/MEcmZq" TargetMode="External"/><Relationship Id="rId43" Type="http://schemas.openxmlformats.org/officeDocument/2006/relationships/hyperlink" Target="file:///\\cc\root\fire\ref\TEMPLATE\CriticalControl_NewsDesk\Images\Campaigns" TargetMode="External"/><Relationship Id="rId48" Type="http://schemas.openxmlformats.org/officeDocument/2006/relationships/hyperlink" Target="file:///\\cc\root\fire\ref\TEMPLATE\CriticalControl_NewsDesk\Images\Incidents" TargetMode="External"/><Relationship Id="rId64" Type="http://schemas.openxmlformats.org/officeDocument/2006/relationships/hyperlink" Target="file:///\\cc\root\fire\ref\TEMPLATE\CriticalControl_NewsDesk\Images" TargetMode="External"/><Relationship Id="rId69" Type="http://schemas.openxmlformats.org/officeDocument/2006/relationships/hyperlink" Target="http://bit.ly/2jSErDm" TargetMode="External"/><Relationship Id="rId113" Type="http://schemas.openxmlformats.org/officeDocument/2006/relationships/image" Target="media/image39.jpg"/><Relationship Id="rId118" Type="http://schemas.openxmlformats.org/officeDocument/2006/relationships/hyperlink" Target="file:///\\cc\root\fire\ref\TEMPLATE\CriticalControl_NewsDesk\Images\Campaigns" TargetMode="External"/><Relationship Id="rId134" Type="http://schemas.openxmlformats.org/officeDocument/2006/relationships/hyperlink" Target="file:///\\cc\root\fire\ref\TEMPLATE\CriticalControl_NewsDesk\Images\Incidents" TargetMode="External"/><Relationship Id="rId139" Type="http://schemas.openxmlformats.org/officeDocument/2006/relationships/hyperlink" Target="http://bit.ly/2460ZNj" TargetMode="External"/><Relationship Id="rId80" Type="http://schemas.openxmlformats.org/officeDocument/2006/relationships/hyperlink" Target="http://bit.ly/1UzNapq" TargetMode="External"/><Relationship Id="rId85" Type="http://schemas.openxmlformats.org/officeDocument/2006/relationships/hyperlink" Target="file:///\\cc\root\fire\ref\TEMPLATE\CriticalControl_NewsDesk\Images\LeafletCovers" TargetMode="External"/><Relationship Id="rId150" Type="http://schemas.openxmlformats.org/officeDocument/2006/relationships/image" Target="media/image52.jpeg"/><Relationship Id="rId155" Type="http://schemas.openxmlformats.org/officeDocument/2006/relationships/image" Target="media/image57.jpeg"/><Relationship Id="rId12" Type="http://schemas.openxmlformats.org/officeDocument/2006/relationships/image" Target="media/image4.png"/><Relationship Id="rId17" Type="http://schemas.openxmlformats.org/officeDocument/2006/relationships/hyperlink" Target="http://bit.ly/2jqWuhk" TargetMode="External"/><Relationship Id="rId33" Type="http://schemas.openxmlformats.org/officeDocument/2006/relationships/image" Target="media/image11.jpeg"/><Relationship Id="rId38" Type="http://schemas.openxmlformats.org/officeDocument/2006/relationships/hyperlink" Target="http://bit.ly/WxrXeg" TargetMode="External"/><Relationship Id="rId59" Type="http://schemas.openxmlformats.org/officeDocument/2006/relationships/image" Target="media/image22.jpeg"/><Relationship Id="rId103" Type="http://schemas.openxmlformats.org/officeDocument/2006/relationships/image" Target="media/image37.jpeg"/><Relationship Id="rId108" Type="http://schemas.openxmlformats.org/officeDocument/2006/relationships/hyperlink" Target="file:///\\cc\root\fire\ref\TEMPLATE\CriticalControl_NewsDesk\Images\Logos" TargetMode="External"/><Relationship Id="rId124" Type="http://schemas.openxmlformats.org/officeDocument/2006/relationships/hyperlink" Target="http://bit.ly/2rgmJuX" TargetMode="External"/><Relationship Id="rId129" Type="http://schemas.openxmlformats.org/officeDocument/2006/relationships/image" Target="media/image41.jpeg"/><Relationship Id="rId54" Type="http://schemas.openxmlformats.org/officeDocument/2006/relationships/image" Target="media/image21.jpeg"/><Relationship Id="rId70" Type="http://schemas.openxmlformats.org/officeDocument/2006/relationships/hyperlink" Target="file:///\\cc\root\fire\ref\TEMPLATE\CriticalControl_NewsDesk\Images\Logos" TargetMode="External"/><Relationship Id="rId75" Type="http://schemas.openxmlformats.org/officeDocument/2006/relationships/image" Target="media/image27.jpeg"/><Relationship Id="rId91" Type="http://schemas.openxmlformats.org/officeDocument/2006/relationships/hyperlink" Target="http://bit.ly/2qVVVyM" TargetMode="External"/><Relationship Id="rId96" Type="http://schemas.openxmlformats.org/officeDocument/2006/relationships/hyperlink" Target="file:///\\cc\root\fire\ref\TEMPLATE\CriticalControl_NewsDesk\Images" TargetMode="External"/><Relationship Id="rId140" Type="http://schemas.openxmlformats.org/officeDocument/2006/relationships/hyperlink" Target="file:///\\cc\root\fire\ref\TEMPLATE\CriticalControl_NewsDesk\Images\Incidents" TargetMode="External"/><Relationship Id="rId145" Type="http://schemas.openxmlformats.org/officeDocument/2006/relationships/image" Target="media/image47.jpeg"/><Relationship Id="rId161" Type="http://schemas.openxmlformats.org/officeDocument/2006/relationships/image" Target="media/image63.jpeg"/><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bit.ly/2rg7MsS" TargetMode="External"/><Relationship Id="rId28" Type="http://schemas.openxmlformats.org/officeDocument/2006/relationships/hyperlink" Target="file:///\\cc\root\fire\ref\TEMPLATE\CriticalControl_NewsDesk\Images\Campaigns" TargetMode="External"/><Relationship Id="rId36" Type="http://schemas.openxmlformats.org/officeDocument/2006/relationships/hyperlink" Target="http://bit.ly/2iVrl74" TargetMode="External"/><Relationship Id="rId49" Type="http://schemas.openxmlformats.org/officeDocument/2006/relationships/image" Target="media/image16.jpg"/><Relationship Id="rId57" Type="http://schemas.openxmlformats.org/officeDocument/2006/relationships/hyperlink" Target="http://bit.ly/154MpHv" TargetMode="External"/><Relationship Id="rId106" Type="http://schemas.openxmlformats.org/officeDocument/2006/relationships/hyperlink" Target="file:///\\cc\root\fire\ref\TEMPLATE\CriticalControl_NewsDesk\Images\Incidents" TargetMode="External"/><Relationship Id="rId114" Type="http://schemas.openxmlformats.org/officeDocument/2006/relationships/hyperlink" Target="http://bit.ly/29JEgFU" TargetMode="External"/><Relationship Id="rId119" Type="http://schemas.openxmlformats.org/officeDocument/2006/relationships/image" Target="media/image40.jpeg"/><Relationship Id="rId127" Type="http://schemas.openxmlformats.org/officeDocument/2006/relationships/hyperlink" Target="http://bit.ly/ZVM8rU" TargetMode="External"/><Relationship Id="rId10" Type="http://schemas.openxmlformats.org/officeDocument/2006/relationships/image" Target="media/image2.jpeg"/><Relationship Id="rId31" Type="http://schemas.openxmlformats.org/officeDocument/2006/relationships/hyperlink" Target="file:///\\cc\root\fire\ref\TEMPLATE\CriticalControl_NewsDesk\Images\Campaigns" TargetMode="External"/><Relationship Id="rId44" Type="http://schemas.openxmlformats.org/officeDocument/2006/relationships/image" Target="media/image15.png"/><Relationship Id="rId52" Type="http://schemas.openxmlformats.org/officeDocument/2006/relationships/image" Target="media/image19.jpeg"/><Relationship Id="rId60" Type="http://schemas.openxmlformats.org/officeDocument/2006/relationships/hyperlink" Target="http://bit.ly/N0Puya" TargetMode="External"/><Relationship Id="rId65" Type="http://schemas.openxmlformats.org/officeDocument/2006/relationships/image" Target="media/image24.jpeg"/><Relationship Id="rId73" Type="http://schemas.openxmlformats.org/officeDocument/2006/relationships/hyperlink" Target="file:///\\cc\root\fire\ref\TEMPLATE\CriticalControl_NewsDesk\Images\Weather" TargetMode="External"/><Relationship Id="rId78" Type="http://schemas.openxmlformats.org/officeDocument/2006/relationships/hyperlink" Target="file:///\\cc\root\fire\ref\TEMPLATE\CriticalControl_NewsDesk\Images\Weather" TargetMode="External"/><Relationship Id="rId81" Type="http://schemas.openxmlformats.org/officeDocument/2006/relationships/hyperlink" Target="file:///\\cc\root\fire\ref\TEMPLATE\CriticalControl_NewsDesk\Images\Campaigns" TargetMode="External"/><Relationship Id="rId86" Type="http://schemas.openxmlformats.org/officeDocument/2006/relationships/image" Target="media/image32.jpeg"/><Relationship Id="rId94" Type="http://schemas.openxmlformats.org/officeDocument/2006/relationships/hyperlink" Target="http://bit.ly/29hew3W" TargetMode="External"/><Relationship Id="rId99" Type="http://schemas.openxmlformats.org/officeDocument/2006/relationships/hyperlink" Target="file:///\\cc\root\fire\ref\TEMPLATE\CriticalControl_NewsDesk\Images\Logos" TargetMode="External"/><Relationship Id="rId101" Type="http://schemas.openxmlformats.org/officeDocument/2006/relationships/image" Target="media/image35.jpeg"/><Relationship Id="rId122" Type="http://schemas.openxmlformats.org/officeDocument/2006/relationships/hyperlink" Target="http://bit.ly/2me9r1a" TargetMode="External"/><Relationship Id="rId130" Type="http://schemas.openxmlformats.org/officeDocument/2006/relationships/image" Target="media/image42.jpeg"/><Relationship Id="rId135" Type="http://schemas.openxmlformats.org/officeDocument/2006/relationships/image" Target="media/image44.jpeg"/><Relationship Id="rId143" Type="http://schemas.openxmlformats.org/officeDocument/2006/relationships/image" Target="media/image46.jpeg"/><Relationship Id="rId148" Type="http://schemas.openxmlformats.org/officeDocument/2006/relationships/image" Target="media/image50.jpeg"/><Relationship Id="rId151" Type="http://schemas.openxmlformats.org/officeDocument/2006/relationships/image" Target="media/image53.jpeg"/><Relationship Id="rId156" Type="http://schemas.openxmlformats.org/officeDocument/2006/relationships/image" Target="media/image58.jpeg"/><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9" Type="http://schemas.openxmlformats.org/officeDocument/2006/relationships/hyperlink" Target="http://bit.ly/2hWjswl" TargetMode="External"/><Relationship Id="rId109" Type="http://schemas.openxmlformats.org/officeDocument/2006/relationships/image" Target="media/image38.png"/><Relationship Id="rId34" Type="http://schemas.openxmlformats.org/officeDocument/2006/relationships/image" Target="media/image12.jpeg"/><Relationship Id="rId50" Type="http://schemas.openxmlformats.org/officeDocument/2006/relationships/image" Target="media/image17.png"/><Relationship Id="rId55" Type="http://schemas.openxmlformats.org/officeDocument/2006/relationships/hyperlink" Target="http://bit.ly/2cECKX0" TargetMode="External"/><Relationship Id="rId76" Type="http://schemas.openxmlformats.org/officeDocument/2006/relationships/image" Target="media/image28.jpeg"/><Relationship Id="rId97" Type="http://schemas.openxmlformats.org/officeDocument/2006/relationships/hyperlink" Target="file:///\\cc\root\fire\ref\TEMPLATE\CriticalControl_NewsDesk\Images\LeafletCovers" TargetMode="External"/><Relationship Id="rId104" Type="http://schemas.openxmlformats.org/officeDocument/2006/relationships/hyperlink" Target="http://bit.ly/1kOgBzh" TargetMode="External"/><Relationship Id="rId120" Type="http://schemas.openxmlformats.org/officeDocument/2006/relationships/hyperlink" Target="http://bit.ly/2aZ7eyN" TargetMode="External"/><Relationship Id="rId125" Type="http://schemas.openxmlformats.org/officeDocument/2006/relationships/hyperlink" Target="file:///\\cc\root\fire\ref\TEMPLATE\CriticalControl_NewsDesk\Images\Incidents" TargetMode="External"/><Relationship Id="rId141" Type="http://schemas.openxmlformats.org/officeDocument/2006/relationships/hyperlink" Target="http://bit.ly/1XZ0MO1" TargetMode="External"/><Relationship Id="rId146" Type="http://schemas.openxmlformats.org/officeDocument/2006/relationships/image" Target="media/image48.jpeg"/><Relationship Id="rId7" Type="http://schemas.openxmlformats.org/officeDocument/2006/relationships/footnotes" Target="footnotes.xml"/><Relationship Id="rId71" Type="http://schemas.openxmlformats.org/officeDocument/2006/relationships/hyperlink" Target="http://bit.ly/1Pem997" TargetMode="External"/><Relationship Id="rId92" Type="http://schemas.openxmlformats.org/officeDocument/2006/relationships/hyperlink" Target="file:///\\cc\root\fire\ref\TEMPLATE\CriticalControl_NewsDesk\Images\Incidents" TargetMode="External"/><Relationship Id="rId162"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bit.ly/2iAfKfa" TargetMode="External"/><Relationship Id="rId40" Type="http://schemas.openxmlformats.org/officeDocument/2006/relationships/hyperlink" Target="file:///\\cc\root\fire\ref\TEMPLATE\CriticalControl_NewsDesk\Images\Campaigns" TargetMode="External"/><Relationship Id="rId45" Type="http://schemas.openxmlformats.org/officeDocument/2006/relationships/hyperlink" Target="http://bit.ly/2bYexuJ" TargetMode="External"/><Relationship Id="rId66" Type="http://schemas.openxmlformats.org/officeDocument/2006/relationships/hyperlink" Target="http://bit.ly/2iVrl74" TargetMode="External"/><Relationship Id="rId87" Type="http://schemas.openxmlformats.org/officeDocument/2006/relationships/hyperlink" Target="http://bit.ly/2knTvXm" TargetMode="External"/><Relationship Id="rId110" Type="http://schemas.openxmlformats.org/officeDocument/2006/relationships/hyperlink" Target="mailto:accessteam.referral@cornwall.gov.uk" TargetMode="External"/><Relationship Id="rId115" Type="http://schemas.openxmlformats.org/officeDocument/2006/relationships/hyperlink" Target="file:///\\cc\root\fire\ref\TEMPLATE\CriticalControl_NewsDesk\Images\Incidents" TargetMode="External"/><Relationship Id="rId131" Type="http://schemas.openxmlformats.org/officeDocument/2006/relationships/image" Target="media/image43.jpeg"/><Relationship Id="rId136" Type="http://schemas.openxmlformats.org/officeDocument/2006/relationships/hyperlink" Target="http://bit.ly/2460ZNj" TargetMode="External"/><Relationship Id="rId157" Type="http://schemas.openxmlformats.org/officeDocument/2006/relationships/image" Target="media/image59.jpeg"/><Relationship Id="rId61" Type="http://schemas.openxmlformats.org/officeDocument/2006/relationships/hyperlink" Target="file:///\\cc\root\fire\ref\TEMPLATE\CriticalControl_NewsDesk\Images\Incidents" TargetMode="External"/><Relationship Id="rId82" Type="http://schemas.openxmlformats.org/officeDocument/2006/relationships/image" Target="media/image30.jpeg"/><Relationship Id="rId152" Type="http://schemas.openxmlformats.org/officeDocument/2006/relationships/image" Target="media/image54.jpeg"/><Relationship Id="rId19" Type="http://schemas.openxmlformats.org/officeDocument/2006/relationships/footer" Target="footer1.xml"/><Relationship Id="rId14" Type="http://schemas.openxmlformats.org/officeDocument/2006/relationships/image" Target="media/image6.jpeg"/><Relationship Id="rId30" Type="http://schemas.openxmlformats.org/officeDocument/2006/relationships/hyperlink" Target="http://bit.ly/27TG9FI" TargetMode="External"/><Relationship Id="rId35" Type="http://schemas.openxmlformats.org/officeDocument/2006/relationships/image" Target="media/image13.jpeg"/><Relationship Id="rId56" Type="http://schemas.openxmlformats.org/officeDocument/2006/relationships/hyperlink" Target="file:///\\cc\root\fire\ref\TEMPLATE\CriticalControl_NewsDesk\Images\Incidents" TargetMode="External"/><Relationship Id="rId77" Type="http://schemas.openxmlformats.org/officeDocument/2006/relationships/hyperlink" Target="http://bit.ly/2h558Rz" TargetMode="External"/><Relationship Id="rId100" Type="http://schemas.openxmlformats.org/officeDocument/2006/relationships/image" Target="media/image34.jpeg"/><Relationship Id="rId105" Type="http://schemas.openxmlformats.org/officeDocument/2006/relationships/hyperlink" Target="http://bit.ly/2cECKX0" TargetMode="External"/><Relationship Id="rId126" Type="http://schemas.openxmlformats.org/officeDocument/2006/relationships/hyperlink" Target="http://bit.ly/2jATGO6" TargetMode="External"/><Relationship Id="rId14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image" Target="media/image18.jpeg"/><Relationship Id="rId72" Type="http://schemas.openxmlformats.org/officeDocument/2006/relationships/hyperlink" Target="file:///\\cc\root\fire\ref\TEMPLATE\CriticalControl_NewsDesk\Images\Logos" TargetMode="External"/><Relationship Id="rId93" Type="http://schemas.openxmlformats.org/officeDocument/2006/relationships/image" Target="media/image33.jpg"/><Relationship Id="rId98" Type="http://schemas.openxmlformats.org/officeDocument/2006/relationships/hyperlink" Target="file:///\\cc\root\fire\ref\TEMPLATE\CriticalControl_NewsDesk\Images\Seasonal" TargetMode="External"/><Relationship Id="rId121" Type="http://schemas.openxmlformats.org/officeDocument/2006/relationships/hyperlink" Target="file:///\\cc\root\fire\ref\TEMPLATE\CriticalControl_NewsDesk\Images\Campaigns" TargetMode="External"/><Relationship Id="rId142" Type="http://schemas.openxmlformats.org/officeDocument/2006/relationships/hyperlink" Target="file:///\\cc\root\fire\ref\TEMPLATE\CriticalControl_NewsDesk\Images\Incidents" TargetMode="External"/><Relationship Id="rId163" Type="http://schemas.openxmlformats.org/officeDocument/2006/relationships/image" Target="media/image65.jpeg"/><Relationship Id="rId3" Type="http://schemas.openxmlformats.org/officeDocument/2006/relationships/styles" Target="styles.xml"/><Relationship Id="rId25" Type="http://schemas.openxmlformats.org/officeDocument/2006/relationships/hyperlink" Target="file:///\\cc\root\fire\ref\TEMPLATE\CriticalControl_NewsDesk\Images\Logos" TargetMode="External"/><Relationship Id="rId46" Type="http://schemas.openxmlformats.org/officeDocument/2006/relationships/hyperlink" Target="file:///\\cc\root\fire\ref\TEMPLATE\CriticalControl_NewsDesk\Images\Campaigns" TargetMode="External"/><Relationship Id="rId67" Type="http://schemas.openxmlformats.org/officeDocument/2006/relationships/hyperlink" Target="file:///\\cc\root\fire\ref\TEMPLATE\CriticalControl_NewsDesk\Images\Incidents" TargetMode="External"/><Relationship Id="rId116" Type="http://schemas.openxmlformats.org/officeDocument/2006/relationships/hyperlink" Target="http://bit.ly/2h50pxS" TargetMode="External"/><Relationship Id="rId137" Type="http://schemas.openxmlformats.org/officeDocument/2006/relationships/hyperlink" Target="file:///\\cc\root\fire\ref\TEMPLATE\CriticalControl_NewsDesk\Images\Incidents" TargetMode="External"/><Relationship Id="rId158" Type="http://schemas.openxmlformats.org/officeDocument/2006/relationships/image" Target="media/image60.jpeg"/><Relationship Id="rId20" Type="http://schemas.openxmlformats.org/officeDocument/2006/relationships/footer" Target="footer2.xml"/><Relationship Id="rId41" Type="http://schemas.openxmlformats.org/officeDocument/2006/relationships/image" Target="media/image14.jpeg"/><Relationship Id="rId62" Type="http://schemas.openxmlformats.org/officeDocument/2006/relationships/image" Target="media/image23.jpeg"/><Relationship Id="rId83" Type="http://schemas.openxmlformats.org/officeDocument/2006/relationships/image" Target="media/image31.jpeg"/><Relationship Id="rId88" Type="http://schemas.openxmlformats.org/officeDocument/2006/relationships/hyperlink" Target="file:///\\cc\root\fire\ref\TEMPLATE\CriticalControl_NewsDesk\Images\LeafletCovers" TargetMode="External"/><Relationship Id="rId111" Type="http://schemas.openxmlformats.org/officeDocument/2006/relationships/hyperlink" Target="http://bit.ly/2uUIKkB" TargetMode="External"/><Relationship Id="rId132" Type="http://schemas.openxmlformats.org/officeDocument/2006/relationships/hyperlink" Target="http://bit.ly/2jteMjY" TargetMode="External"/><Relationship Id="rId153" Type="http://schemas.openxmlformats.org/officeDocument/2006/relationships/image" Target="media/image55.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BFCED6BD76544828785C90D5D759049"/>
        <w:category>
          <w:name w:val="General"/>
          <w:gallery w:val="placeholder"/>
        </w:category>
        <w:types>
          <w:type w:val="bbPlcHdr"/>
        </w:types>
        <w:behaviors>
          <w:behavior w:val="content"/>
        </w:behaviors>
        <w:guid w:val="{5EE9C07F-D041-40B0-AE7A-EA529CCD7C01}"/>
      </w:docPartPr>
      <w:docPartBody>
        <w:p w:rsidR="00234A85" w:rsidRDefault="004D181C" w:rsidP="004D181C">
          <w:pPr>
            <w:pStyle w:val="DBFCED6BD76544828785C90D5D759049"/>
          </w:pPr>
          <w:r w:rsidRPr="00193C4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70A0"/>
    <w:rsid w:val="000470A0"/>
    <w:rsid w:val="00154D6A"/>
    <w:rsid w:val="00217F4A"/>
    <w:rsid w:val="00234A85"/>
    <w:rsid w:val="00426AE1"/>
    <w:rsid w:val="004D181C"/>
    <w:rsid w:val="00560B04"/>
    <w:rsid w:val="00561CDC"/>
    <w:rsid w:val="00574416"/>
    <w:rsid w:val="006F0380"/>
    <w:rsid w:val="00845968"/>
    <w:rsid w:val="00990C7E"/>
    <w:rsid w:val="00D42BD2"/>
    <w:rsid w:val="00D44F4B"/>
    <w:rsid w:val="00DF192C"/>
    <w:rsid w:val="00E640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81C"/>
    <w:rPr>
      <w:color w:val="808080"/>
    </w:rPr>
  </w:style>
  <w:style w:type="paragraph" w:customStyle="1" w:styleId="DBFCED6BD76544828785C90D5D759049">
    <w:name w:val="DBFCED6BD76544828785C90D5D759049"/>
    <w:rsid w:val="004D181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181C"/>
    <w:rPr>
      <w:color w:val="808080"/>
    </w:rPr>
  </w:style>
  <w:style w:type="paragraph" w:customStyle="1" w:styleId="DBFCED6BD76544828785C90D5D759049">
    <w:name w:val="DBFCED6BD76544828785C90D5D759049"/>
    <w:rsid w:val="004D18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6C12D-3B2E-423A-8110-2A0BC3D0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B260303E</Template>
  <TotalTime>496</TotalTime>
  <Pages>56</Pages>
  <Words>6799</Words>
  <Characters>38756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45465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Emma</dc:creator>
  <cp:lastModifiedBy>Matthews Emma</cp:lastModifiedBy>
  <cp:revision>25</cp:revision>
  <dcterms:created xsi:type="dcterms:W3CDTF">2017-06-02T09:18:00Z</dcterms:created>
  <dcterms:modified xsi:type="dcterms:W3CDTF">2018-04-19T10:51:00Z</dcterms:modified>
</cp:coreProperties>
</file>